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7A15547" w14:textId="7F3483DA" w:rsidR="001A32D7" w:rsidRDefault="008C6ED2">
      <w:r>
        <w:rPr>
          <w:rFonts w:ascii="黑体" w:eastAsia="黑体" w:hAnsi="黑体" w:hint="eastAsia"/>
          <w:sz w:val="30"/>
          <w:szCs w:val="30"/>
        </w:rPr>
        <w:t>附件</w:t>
      </w:r>
      <w:r w:rsidR="00A66077">
        <w:rPr>
          <w:rFonts w:ascii="黑体" w:eastAsia="黑体" w:hAnsi="黑体"/>
          <w:sz w:val="30"/>
          <w:szCs w:val="30"/>
        </w:rPr>
        <w:t>4</w:t>
      </w:r>
      <w:bookmarkStart w:id="0" w:name="_GoBack"/>
      <w:bookmarkEnd w:id="0"/>
    </w:p>
    <w:p w14:paraId="435145D5" w14:textId="77777777" w:rsidR="001A32D7" w:rsidRDefault="008C6ED2">
      <w:pPr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韶关市技术需求表</w:t>
      </w:r>
    </w:p>
    <w:tbl>
      <w:tblPr>
        <w:tblW w:w="86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43"/>
        <w:gridCol w:w="911"/>
        <w:gridCol w:w="2674"/>
        <w:gridCol w:w="4428"/>
      </w:tblGrid>
      <w:tr w:rsidR="001A32D7" w14:paraId="6844DCD4" w14:textId="77777777">
        <w:trPr>
          <w:trHeight w:val="680"/>
          <w:jc w:val="center"/>
        </w:trPr>
        <w:tc>
          <w:tcPr>
            <w:tcW w:w="64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FF0C955" w14:textId="77777777" w:rsidR="001A32D7" w:rsidRDefault="008C6ED2">
            <w:pPr>
              <w:widowControl/>
              <w:spacing w:line="300" w:lineRule="exact"/>
              <w:jc w:val="center"/>
              <w:textAlignment w:val="center"/>
              <w:rPr>
                <w:rFonts w:ascii="仿宋" w:eastAsia="仿宋" w:hAnsi="仿宋" w:cs="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91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3688A42" w14:textId="77777777" w:rsidR="001A32D7" w:rsidRDefault="008C6ED2">
            <w:pPr>
              <w:widowControl/>
              <w:spacing w:line="300" w:lineRule="exact"/>
              <w:jc w:val="center"/>
              <w:textAlignment w:val="center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8"/>
                <w:szCs w:val="28"/>
              </w:rPr>
              <w:t>所属</w:t>
            </w:r>
          </w:p>
          <w:p w14:paraId="0C8CF1A7" w14:textId="77777777" w:rsidR="001A32D7" w:rsidRDefault="008C6ED2">
            <w:pPr>
              <w:widowControl/>
              <w:spacing w:line="300" w:lineRule="exact"/>
              <w:jc w:val="center"/>
              <w:textAlignment w:val="center"/>
              <w:rPr>
                <w:rFonts w:ascii="仿宋" w:eastAsia="仿宋" w:hAnsi="仿宋" w:cs="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8"/>
                <w:szCs w:val="28"/>
              </w:rPr>
              <w:t>区域</w:t>
            </w:r>
          </w:p>
        </w:tc>
        <w:tc>
          <w:tcPr>
            <w:tcW w:w="267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61F47E5" w14:textId="77777777" w:rsidR="001A32D7" w:rsidRDefault="008C6ED2">
            <w:pPr>
              <w:widowControl/>
              <w:spacing w:line="300" w:lineRule="exact"/>
              <w:jc w:val="center"/>
              <w:textAlignment w:val="center"/>
              <w:rPr>
                <w:rFonts w:ascii="仿宋" w:eastAsia="仿宋" w:hAnsi="仿宋" w:cs="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8"/>
                <w:szCs w:val="28"/>
              </w:rPr>
              <w:t>需求单位</w:t>
            </w:r>
          </w:p>
        </w:tc>
        <w:tc>
          <w:tcPr>
            <w:tcW w:w="442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915E6D2" w14:textId="77777777" w:rsidR="001A32D7" w:rsidRDefault="008C6ED2">
            <w:pPr>
              <w:widowControl/>
              <w:spacing w:line="300" w:lineRule="exact"/>
              <w:jc w:val="center"/>
              <w:textAlignment w:val="center"/>
              <w:rPr>
                <w:rFonts w:ascii="仿宋" w:eastAsia="仿宋" w:hAnsi="仿宋" w:cs="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8"/>
                <w:szCs w:val="28"/>
              </w:rPr>
              <w:t>需求内容</w:t>
            </w:r>
          </w:p>
        </w:tc>
      </w:tr>
      <w:tr w:rsidR="001A32D7" w14:paraId="3F922FAC" w14:textId="77777777">
        <w:trPr>
          <w:trHeight w:val="680"/>
          <w:jc w:val="center"/>
        </w:trPr>
        <w:tc>
          <w:tcPr>
            <w:tcW w:w="64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4D8A95A" w14:textId="77777777" w:rsidR="001A32D7" w:rsidRDefault="008C6ED2">
            <w:pPr>
              <w:widowControl/>
              <w:spacing w:line="3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911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6E5B097" w14:textId="77777777" w:rsidR="001A32D7" w:rsidRDefault="008C6ED2">
            <w:pPr>
              <w:widowControl/>
              <w:spacing w:line="3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浈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江区</w:t>
            </w:r>
          </w:p>
        </w:tc>
        <w:tc>
          <w:tcPr>
            <w:tcW w:w="267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4B49B52" w14:textId="77777777" w:rsidR="001A32D7" w:rsidRDefault="008C6ED2">
            <w:pPr>
              <w:widowControl/>
              <w:spacing w:line="3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陈江村强村富村公司</w:t>
            </w:r>
          </w:p>
        </w:tc>
        <w:tc>
          <w:tcPr>
            <w:tcW w:w="442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FB78C66" w14:textId="77777777" w:rsidR="001A32D7" w:rsidRDefault="008C6ED2">
            <w:pPr>
              <w:widowControl/>
              <w:spacing w:line="3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优质种虾选育、本地化苗种繁育技术，实现高产高效养殖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的稻虾轮作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模式及产业链延。</w:t>
            </w:r>
          </w:p>
        </w:tc>
      </w:tr>
      <w:tr w:rsidR="001A32D7" w14:paraId="7CA8EDD6" w14:textId="77777777">
        <w:trPr>
          <w:trHeight w:val="680"/>
          <w:jc w:val="center"/>
        </w:trPr>
        <w:tc>
          <w:tcPr>
            <w:tcW w:w="64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63BB4D2" w14:textId="77777777" w:rsidR="001A32D7" w:rsidRDefault="008C6ED2">
            <w:pPr>
              <w:widowControl/>
              <w:spacing w:line="3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911" w:type="dxa"/>
            <w:vMerge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B94C63D" w14:textId="77777777" w:rsidR="001A32D7" w:rsidRDefault="001A32D7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267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585E5DB" w14:textId="77777777" w:rsidR="001A32D7" w:rsidRDefault="008C6ED2">
            <w:pPr>
              <w:widowControl/>
              <w:spacing w:line="3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广东霖添农业科技有限公司</w:t>
            </w:r>
          </w:p>
        </w:tc>
        <w:tc>
          <w:tcPr>
            <w:tcW w:w="442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CCFD846" w14:textId="77777777" w:rsidR="001A32D7" w:rsidRDefault="008C6ED2">
            <w:pPr>
              <w:widowControl/>
              <w:spacing w:line="3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肉鸽养殖疾病综合防控</w:t>
            </w:r>
          </w:p>
        </w:tc>
      </w:tr>
      <w:tr w:rsidR="001A32D7" w14:paraId="7EEEB72C" w14:textId="77777777">
        <w:trPr>
          <w:trHeight w:val="680"/>
          <w:jc w:val="center"/>
        </w:trPr>
        <w:tc>
          <w:tcPr>
            <w:tcW w:w="64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7B9270C" w14:textId="77777777" w:rsidR="001A32D7" w:rsidRDefault="008C6ED2">
            <w:pPr>
              <w:widowControl/>
              <w:spacing w:line="3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911" w:type="dxa"/>
            <w:vMerge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51BDE64" w14:textId="77777777" w:rsidR="001A32D7" w:rsidRDefault="001A32D7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267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92F4C83" w14:textId="77777777" w:rsidR="001A32D7" w:rsidRDefault="008C6ED2">
            <w:pPr>
              <w:widowControl/>
              <w:spacing w:line="3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广州京维智能科技有限公司</w:t>
            </w:r>
          </w:p>
        </w:tc>
        <w:tc>
          <w:tcPr>
            <w:tcW w:w="442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697218B" w14:textId="77777777" w:rsidR="001A32D7" w:rsidRDefault="008C6ED2">
            <w:pPr>
              <w:widowControl/>
              <w:spacing w:line="300" w:lineRule="exact"/>
              <w:jc w:val="left"/>
              <w:textAlignment w:val="bottom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百香果种植技术</w:t>
            </w:r>
          </w:p>
        </w:tc>
      </w:tr>
      <w:tr w:rsidR="001A32D7" w14:paraId="1FB506D7" w14:textId="77777777">
        <w:trPr>
          <w:trHeight w:val="680"/>
          <w:jc w:val="center"/>
        </w:trPr>
        <w:tc>
          <w:tcPr>
            <w:tcW w:w="64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6F5FF7B" w14:textId="77777777" w:rsidR="001A32D7" w:rsidRDefault="008C6ED2">
            <w:pPr>
              <w:widowControl/>
              <w:spacing w:line="3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911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656EC1F" w14:textId="77777777" w:rsidR="001A32D7" w:rsidRDefault="008C6ED2">
            <w:pPr>
              <w:widowControl/>
              <w:spacing w:line="3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曲江区</w:t>
            </w:r>
          </w:p>
        </w:tc>
        <w:tc>
          <w:tcPr>
            <w:tcW w:w="2674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FAD4452" w14:textId="77777777" w:rsidR="001A32D7" w:rsidRDefault="008C6ED2">
            <w:pPr>
              <w:widowControl/>
              <w:spacing w:line="3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曲江区乌石镇政府</w:t>
            </w:r>
          </w:p>
        </w:tc>
        <w:tc>
          <w:tcPr>
            <w:tcW w:w="442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522B637" w14:textId="77777777" w:rsidR="001A32D7" w:rsidRDefault="008C6ED2">
            <w:pPr>
              <w:widowControl/>
              <w:spacing w:line="3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蔬菜类（菜椒、冬瓜）种植技术及病虫害防治</w:t>
            </w:r>
          </w:p>
        </w:tc>
      </w:tr>
      <w:tr w:rsidR="001A32D7" w14:paraId="3C77F5DD" w14:textId="77777777">
        <w:trPr>
          <w:trHeight w:val="680"/>
          <w:jc w:val="center"/>
        </w:trPr>
        <w:tc>
          <w:tcPr>
            <w:tcW w:w="64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ED43C0B" w14:textId="77777777" w:rsidR="001A32D7" w:rsidRDefault="008C6ED2">
            <w:pPr>
              <w:widowControl/>
              <w:spacing w:line="3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911" w:type="dxa"/>
            <w:vMerge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F107F50" w14:textId="77777777" w:rsidR="001A32D7" w:rsidRDefault="001A32D7">
            <w:pPr>
              <w:widowControl/>
              <w:spacing w:line="3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674" w:type="dxa"/>
            <w:vMerge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6F0E9B8" w14:textId="77777777" w:rsidR="001A32D7" w:rsidRDefault="001A32D7">
            <w:pPr>
              <w:widowControl/>
              <w:spacing w:line="3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42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3430087" w14:textId="77777777" w:rsidR="001A32D7" w:rsidRDefault="008C6ED2">
            <w:pPr>
              <w:widowControl/>
              <w:spacing w:line="3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麻竹笋种植技术</w:t>
            </w:r>
          </w:p>
        </w:tc>
      </w:tr>
      <w:tr w:rsidR="001A32D7" w14:paraId="7A9D3D36" w14:textId="77777777">
        <w:trPr>
          <w:trHeight w:val="680"/>
          <w:jc w:val="center"/>
        </w:trPr>
        <w:tc>
          <w:tcPr>
            <w:tcW w:w="64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11FE951" w14:textId="77777777" w:rsidR="001A32D7" w:rsidRDefault="008C6ED2">
            <w:pPr>
              <w:widowControl/>
              <w:spacing w:line="3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91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046A497" w14:textId="77777777" w:rsidR="001A32D7" w:rsidRDefault="008C6ED2">
            <w:pPr>
              <w:widowControl/>
              <w:spacing w:line="3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乐昌市</w:t>
            </w:r>
          </w:p>
        </w:tc>
        <w:tc>
          <w:tcPr>
            <w:tcW w:w="267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124F85D" w14:textId="77777777" w:rsidR="001A32D7" w:rsidRDefault="008C6ED2">
            <w:pPr>
              <w:widowControl/>
              <w:spacing w:line="3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乐昌市白石镇政府</w:t>
            </w:r>
          </w:p>
        </w:tc>
        <w:tc>
          <w:tcPr>
            <w:tcW w:w="442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258FAE1" w14:textId="77777777" w:rsidR="001A32D7" w:rsidRDefault="008C6ED2">
            <w:pPr>
              <w:widowControl/>
              <w:spacing w:line="3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食用菌种植技术及营销</w:t>
            </w:r>
          </w:p>
        </w:tc>
      </w:tr>
      <w:tr w:rsidR="001A32D7" w14:paraId="6125EF16" w14:textId="77777777">
        <w:trPr>
          <w:trHeight w:val="680"/>
          <w:jc w:val="center"/>
        </w:trPr>
        <w:tc>
          <w:tcPr>
            <w:tcW w:w="64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D4238A6" w14:textId="77777777" w:rsidR="001A32D7" w:rsidRDefault="008C6ED2">
            <w:pPr>
              <w:widowControl/>
              <w:spacing w:line="3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911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0843834" w14:textId="77777777" w:rsidR="001A32D7" w:rsidRDefault="008C6ED2">
            <w:pPr>
              <w:widowControl/>
              <w:spacing w:line="3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南雄市</w:t>
            </w:r>
          </w:p>
        </w:tc>
        <w:tc>
          <w:tcPr>
            <w:tcW w:w="267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B6D257E" w14:textId="77777777" w:rsidR="001A32D7" w:rsidRDefault="008C6ED2">
            <w:pPr>
              <w:widowControl/>
              <w:spacing w:line="3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南雄市百顺镇政府</w:t>
            </w:r>
          </w:p>
        </w:tc>
        <w:tc>
          <w:tcPr>
            <w:tcW w:w="442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5441D54" w14:textId="77777777" w:rsidR="001A32D7" w:rsidRDefault="008C6ED2">
            <w:pPr>
              <w:widowControl/>
              <w:spacing w:line="3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食用菌菌种的选择、培育、病虫害防治及深加工技术</w:t>
            </w:r>
          </w:p>
        </w:tc>
      </w:tr>
      <w:tr w:rsidR="001A32D7" w14:paraId="08C5B405" w14:textId="77777777">
        <w:trPr>
          <w:trHeight w:val="680"/>
          <w:jc w:val="center"/>
        </w:trPr>
        <w:tc>
          <w:tcPr>
            <w:tcW w:w="64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7521B74" w14:textId="77777777" w:rsidR="001A32D7" w:rsidRDefault="008C6ED2">
            <w:pPr>
              <w:widowControl/>
              <w:spacing w:line="3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911" w:type="dxa"/>
            <w:vMerge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3F3D94D" w14:textId="77777777" w:rsidR="001A32D7" w:rsidRDefault="001A32D7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267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CE44699" w14:textId="77777777" w:rsidR="001A32D7" w:rsidRDefault="008C6ED2">
            <w:pPr>
              <w:widowControl/>
              <w:spacing w:line="3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南雄市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南亩镇政府</w:t>
            </w:r>
            <w:proofErr w:type="gramEnd"/>
          </w:p>
        </w:tc>
        <w:tc>
          <w:tcPr>
            <w:tcW w:w="442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C753D84" w14:textId="77777777" w:rsidR="001A32D7" w:rsidRDefault="008C6ED2">
            <w:pPr>
              <w:widowControl/>
              <w:spacing w:line="3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茶叶种植、加工技术及营销</w:t>
            </w:r>
          </w:p>
        </w:tc>
      </w:tr>
      <w:tr w:rsidR="001A32D7" w14:paraId="24F05362" w14:textId="77777777">
        <w:trPr>
          <w:trHeight w:val="680"/>
          <w:jc w:val="center"/>
        </w:trPr>
        <w:tc>
          <w:tcPr>
            <w:tcW w:w="64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397C6BC" w14:textId="77777777" w:rsidR="001A32D7" w:rsidRDefault="008C6ED2">
            <w:pPr>
              <w:widowControl/>
              <w:spacing w:line="3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9</w:t>
            </w:r>
          </w:p>
        </w:tc>
        <w:tc>
          <w:tcPr>
            <w:tcW w:w="911" w:type="dxa"/>
            <w:vMerge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0AFE681" w14:textId="77777777" w:rsidR="001A32D7" w:rsidRDefault="001A32D7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2674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72A8BED" w14:textId="77777777" w:rsidR="001A32D7" w:rsidRDefault="008C6ED2">
            <w:pPr>
              <w:widowControl/>
              <w:spacing w:line="3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南雄市帽子峰镇政府</w:t>
            </w:r>
          </w:p>
        </w:tc>
        <w:tc>
          <w:tcPr>
            <w:tcW w:w="442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646CB41" w14:textId="77777777" w:rsidR="001A32D7" w:rsidRDefault="008C6ED2">
            <w:pPr>
              <w:widowControl/>
              <w:spacing w:line="3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猕猴桃种植技术及营销</w:t>
            </w:r>
          </w:p>
        </w:tc>
      </w:tr>
      <w:tr w:rsidR="001A32D7" w14:paraId="2DD07762" w14:textId="77777777">
        <w:trPr>
          <w:trHeight w:val="680"/>
          <w:jc w:val="center"/>
        </w:trPr>
        <w:tc>
          <w:tcPr>
            <w:tcW w:w="64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2BB971E" w14:textId="77777777" w:rsidR="001A32D7" w:rsidRDefault="008C6ED2">
            <w:pPr>
              <w:widowControl/>
              <w:spacing w:line="3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911" w:type="dxa"/>
            <w:vMerge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1A11C6F" w14:textId="77777777" w:rsidR="001A32D7" w:rsidRDefault="001A32D7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2674" w:type="dxa"/>
            <w:vMerge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CCCB38D" w14:textId="77777777" w:rsidR="001A32D7" w:rsidRDefault="001A32D7">
            <w:pPr>
              <w:widowControl/>
              <w:spacing w:line="3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42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4111145" w14:textId="77777777" w:rsidR="001A32D7" w:rsidRDefault="008C6ED2">
            <w:pPr>
              <w:widowControl/>
              <w:spacing w:line="3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莲藕种植技术及营销</w:t>
            </w:r>
          </w:p>
        </w:tc>
      </w:tr>
      <w:tr w:rsidR="001A32D7" w14:paraId="2FBA20FA" w14:textId="77777777">
        <w:trPr>
          <w:trHeight w:val="680"/>
          <w:jc w:val="center"/>
        </w:trPr>
        <w:tc>
          <w:tcPr>
            <w:tcW w:w="64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180B2FC" w14:textId="77777777" w:rsidR="001A32D7" w:rsidRDefault="008C6ED2">
            <w:pPr>
              <w:widowControl/>
              <w:spacing w:line="3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11</w:t>
            </w:r>
          </w:p>
        </w:tc>
        <w:tc>
          <w:tcPr>
            <w:tcW w:w="911" w:type="dxa"/>
            <w:vMerge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15F32DB" w14:textId="77777777" w:rsidR="001A32D7" w:rsidRDefault="001A32D7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267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C2ED613" w14:textId="77777777" w:rsidR="001A32D7" w:rsidRDefault="008C6ED2">
            <w:pPr>
              <w:widowControl/>
              <w:spacing w:line="3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乌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迳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镇鱼塘村村民委员会</w:t>
            </w:r>
          </w:p>
        </w:tc>
        <w:tc>
          <w:tcPr>
            <w:tcW w:w="442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BD75A91" w14:textId="77777777" w:rsidR="001A32D7" w:rsidRDefault="008C6ED2">
            <w:pPr>
              <w:widowControl/>
              <w:spacing w:line="3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中草药（金银花）种植技术</w:t>
            </w:r>
          </w:p>
        </w:tc>
      </w:tr>
      <w:tr w:rsidR="001A32D7" w14:paraId="1A2F3D15" w14:textId="77777777">
        <w:trPr>
          <w:trHeight w:val="680"/>
          <w:jc w:val="center"/>
        </w:trPr>
        <w:tc>
          <w:tcPr>
            <w:tcW w:w="64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28FE86C" w14:textId="77777777" w:rsidR="001A32D7" w:rsidRDefault="008C6ED2">
            <w:pPr>
              <w:widowControl/>
              <w:spacing w:line="3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12</w:t>
            </w:r>
          </w:p>
        </w:tc>
        <w:tc>
          <w:tcPr>
            <w:tcW w:w="911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5D4234B" w14:textId="77777777" w:rsidR="001A32D7" w:rsidRDefault="008C6ED2">
            <w:pPr>
              <w:widowControl/>
              <w:spacing w:line="3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仁化县</w:t>
            </w:r>
          </w:p>
        </w:tc>
        <w:tc>
          <w:tcPr>
            <w:tcW w:w="2674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65AC698" w14:textId="77777777" w:rsidR="001A32D7" w:rsidRDefault="008C6ED2">
            <w:pPr>
              <w:widowControl/>
              <w:spacing w:line="3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长江镇乡村振兴人才驿站</w:t>
            </w:r>
          </w:p>
        </w:tc>
        <w:tc>
          <w:tcPr>
            <w:tcW w:w="442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381809A" w14:textId="77777777" w:rsidR="001A32D7" w:rsidRDefault="008C6ED2">
            <w:pPr>
              <w:widowControl/>
              <w:spacing w:line="3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毛竹抚育灌溉、施肥、竹梢病防治技术</w:t>
            </w:r>
          </w:p>
        </w:tc>
      </w:tr>
      <w:tr w:rsidR="001A32D7" w14:paraId="43DC52FA" w14:textId="77777777">
        <w:trPr>
          <w:trHeight w:val="680"/>
          <w:jc w:val="center"/>
        </w:trPr>
        <w:tc>
          <w:tcPr>
            <w:tcW w:w="64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1471DC1" w14:textId="77777777" w:rsidR="001A32D7" w:rsidRDefault="008C6ED2">
            <w:pPr>
              <w:widowControl/>
              <w:spacing w:line="3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13</w:t>
            </w:r>
          </w:p>
        </w:tc>
        <w:tc>
          <w:tcPr>
            <w:tcW w:w="911" w:type="dxa"/>
            <w:vMerge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04D47C2" w14:textId="77777777" w:rsidR="001A32D7" w:rsidRDefault="001A32D7">
            <w:pPr>
              <w:widowControl/>
              <w:spacing w:line="3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674" w:type="dxa"/>
            <w:vMerge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FC6C4BA" w14:textId="77777777" w:rsidR="001A32D7" w:rsidRDefault="001A32D7">
            <w:pPr>
              <w:widowControl/>
              <w:spacing w:line="3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42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775F8F3" w14:textId="77777777" w:rsidR="001A32D7" w:rsidRDefault="008C6ED2">
            <w:pPr>
              <w:widowControl/>
              <w:spacing w:line="3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食用菌菌棒培植原料选取、培育温度及湿度环境等技术</w:t>
            </w:r>
          </w:p>
        </w:tc>
      </w:tr>
      <w:tr w:rsidR="001A32D7" w14:paraId="2BF1CC16" w14:textId="77777777">
        <w:trPr>
          <w:trHeight w:val="680"/>
          <w:jc w:val="center"/>
        </w:trPr>
        <w:tc>
          <w:tcPr>
            <w:tcW w:w="64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6680C58" w14:textId="77777777" w:rsidR="001A32D7" w:rsidRDefault="008C6ED2">
            <w:pPr>
              <w:widowControl/>
              <w:spacing w:line="3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14</w:t>
            </w:r>
          </w:p>
        </w:tc>
        <w:tc>
          <w:tcPr>
            <w:tcW w:w="911" w:type="dxa"/>
            <w:vMerge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0AE8FC5" w14:textId="77777777" w:rsidR="001A32D7" w:rsidRDefault="001A32D7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267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3CE3F87" w14:textId="77777777" w:rsidR="001A32D7" w:rsidRDefault="008C6ED2">
            <w:pPr>
              <w:widowControl/>
              <w:spacing w:line="3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韶关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小桔灯农业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科技有限公司</w:t>
            </w:r>
          </w:p>
        </w:tc>
        <w:tc>
          <w:tcPr>
            <w:tcW w:w="442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A67D20A" w14:textId="77777777" w:rsidR="001A32D7" w:rsidRDefault="008C6ED2">
            <w:pPr>
              <w:widowControl/>
              <w:spacing w:line="3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一三产融合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发展农旅规划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、项目融资指导</w:t>
            </w:r>
          </w:p>
        </w:tc>
      </w:tr>
      <w:tr w:rsidR="001A32D7" w14:paraId="0C233936" w14:textId="77777777">
        <w:trPr>
          <w:trHeight w:val="680"/>
          <w:jc w:val="center"/>
        </w:trPr>
        <w:tc>
          <w:tcPr>
            <w:tcW w:w="64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62F2488" w14:textId="77777777" w:rsidR="001A32D7" w:rsidRDefault="008C6ED2">
            <w:pPr>
              <w:widowControl/>
              <w:spacing w:line="3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15</w:t>
            </w:r>
          </w:p>
        </w:tc>
        <w:tc>
          <w:tcPr>
            <w:tcW w:w="911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9996C9F" w14:textId="77777777" w:rsidR="001A32D7" w:rsidRDefault="008C6ED2">
            <w:pPr>
              <w:widowControl/>
              <w:spacing w:line="3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始兴县</w:t>
            </w:r>
          </w:p>
        </w:tc>
        <w:tc>
          <w:tcPr>
            <w:tcW w:w="2674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DE8C2F0" w14:textId="77777777" w:rsidR="001A32D7" w:rsidRDefault="008C6ED2">
            <w:pPr>
              <w:widowControl/>
              <w:spacing w:line="3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始兴县马市镇政府</w:t>
            </w:r>
          </w:p>
        </w:tc>
        <w:tc>
          <w:tcPr>
            <w:tcW w:w="442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58B4D59" w14:textId="77777777" w:rsidR="001A32D7" w:rsidRDefault="008C6ED2">
            <w:pPr>
              <w:widowControl/>
              <w:spacing w:line="3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黄烟种植技术及病虫害防治</w:t>
            </w:r>
          </w:p>
        </w:tc>
      </w:tr>
      <w:tr w:rsidR="001A32D7" w14:paraId="198950B8" w14:textId="77777777">
        <w:trPr>
          <w:trHeight w:val="680"/>
          <w:jc w:val="center"/>
        </w:trPr>
        <w:tc>
          <w:tcPr>
            <w:tcW w:w="64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E5672FB" w14:textId="77777777" w:rsidR="001A32D7" w:rsidRDefault="008C6ED2">
            <w:pPr>
              <w:widowControl/>
              <w:spacing w:line="3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16</w:t>
            </w:r>
          </w:p>
        </w:tc>
        <w:tc>
          <w:tcPr>
            <w:tcW w:w="911" w:type="dxa"/>
            <w:vMerge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585E107" w14:textId="77777777" w:rsidR="001A32D7" w:rsidRDefault="001A32D7">
            <w:pPr>
              <w:widowControl/>
              <w:spacing w:line="3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674" w:type="dxa"/>
            <w:vMerge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C1674DA" w14:textId="77777777" w:rsidR="001A32D7" w:rsidRDefault="001A32D7">
            <w:pPr>
              <w:widowControl/>
              <w:spacing w:line="3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42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48DA896" w14:textId="77777777" w:rsidR="001A32D7" w:rsidRDefault="008C6ED2">
            <w:pPr>
              <w:widowControl/>
              <w:spacing w:line="3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水稻种植技术及病虫害防治</w:t>
            </w:r>
          </w:p>
        </w:tc>
      </w:tr>
      <w:tr w:rsidR="001A32D7" w14:paraId="62305932" w14:textId="77777777">
        <w:trPr>
          <w:trHeight w:val="680"/>
          <w:jc w:val="center"/>
        </w:trPr>
        <w:tc>
          <w:tcPr>
            <w:tcW w:w="64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3EA6E99" w14:textId="77777777" w:rsidR="001A32D7" w:rsidRDefault="008C6ED2">
            <w:pPr>
              <w:widowControl/>
              <w:spacing w:line="3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lastRenderedPageBreak/>
              <w:t>17</w:t>
            </w:r>
          </w:p>
        </w:tc>
        <w:tc>
          <w:tcPr>
            <w:tcW w:w="911" w:type="dxa"/>
            <w:vMerge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3A1AF90" w14:textId="77777777" w:rsidR="001A32D7" w:rsidRDefault="001A32D7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2674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CD8E1D5" w14:textId="77777777" w:rsidR="001A32D7" w:rsidRDefault="008C6ED2">
            <w:pPr>
              <w:widowControl/>
              <w:spacing w:line="3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始兴县太平镇政府</w:t>
            </w:r>
          </w:p>
        </w:tc>
        <w:tc>
          <w:tcPr>
            <w:tcW w:w="442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75C7CE5" w14:textId="77777777" w:rsidR="001A32D7" w:rsidRDefault="008C6ED2">
            <w:pPr>
              <w:widowControl/>
              <w:spacing w:line="3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杨梅、枇杷种植技术</w:t>
            </w:r>
          </w:p>
        </w:tc>
      </w:tr>
      <w:tr w:rsidR="001A32D7" w14:paraId="00465EA5" w14:textId="77777777">
        <w:trPr>
          <w:trHeight w:val="680"/>
          <w:jc w:val="center"/>
        </w:trPr>
        <w:tc>
          <w:tcPr>
            <w:tcW w:w="64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3DAC49A" w14:textId="77777777" w:rsidR="001A32D7" w:rsidRDefault="008C6ED2">
            <w:pPr>
              <w:widowControl/>
              <w:spacing w:line="3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18</w:t>
            </w:r>
          </w:p>
        </w:tc>
        <w:tc>
          <w:tcPr>
            <w:tcW w:w="911" w:type="dxa"/>
            <w:vMerge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AB5484D" w14:textId="77777777" w:rsidR="001A32D7" w:rsidRDefault="001A32D7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2674" w:type="dxa"/>
            <w:vMerge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7A36B4C" w14:textId="77777777" w:rsidR="001A32D7" w:rsidRDefault="001A32D7">
            <w:pPr>
              <w:widowControl/>
              <w:spacing w:line="3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42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357F45D" w14:textId="77777777" w:rsidR="001A32D7" w:rsidRDefault="008C6ED2">
            <w:pPr>
              <w:widowControl/>
              <w:spacing w:line="3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灵芝种植技术</w:t>
            </w:r>
          </w:p>
        </w:tc>
      </w:tr>
      <w:tr w:rsidR="001A32D7" w14:paraId="1EBC17DA" w14:textId="77777777">
        <w:trPr>
          <w:trHeight w:val="680"/>
          <w:jc w:val="center"/>
        </w:trPr>
        <w:tc>
          <w:tcPr>
            <w:tcW w:w="64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6A97EAA" w14:textId="77777777" w:rsidR="001A32D7" w:rsidRDefault="008C6ED2">
            <w:pPr>
              <w:widowControl/>
              <w:spacing w:line="3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19</w:t>
            </w:r>
          </w:p>
        </w:tc>
        <w:tc>
          <w:tcPr>
            <w:tcW w:w="911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F6D055E" w14:textId="77777777" w:rsidR="001A32D7" w:rsidRDefault="008C6ED2">
            <w:pPr>
              <w:widowControl/>
              <w:spacing w:line="3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翁源县</w:t>
            </w:r>
          </w:p>
        </w:tc>
        <w:tc>
          <w:tcPr>
            <w:tcW w:w="2674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473C58F" w14:textId="77777777" w:rsidR="001A32D7" w:rsidRDefault="008C6ED2">
            <w:pPr>
              <w:widowControl/>
              <w:spacing w:line="3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翁源县妇幼保健院</w:t>
            </w:r>
          </w:p>
        </w:tc>
        <w:tc>
          <w:tcPr>
            <w:tcW w:w="442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86ED3B2" w14:textId="77777777" w:rsidR="001A32D7" w:rsidRDefault="008C6ED2">
            <w:pPr>
              <w:widowControl/>
              <w:spacing w:line="3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新生儿窒息复苏术、新生儿亚低温疗法、新生儿宁脑电图监测技术</w:t>
            </w:r>
          </w:p>
        </w:tc>
      </w:tr>
      <w:tr w:rsidR="001A32D7" w14:paraId="76394977" w14:textId="77777777">
        <w:trPr>
          <w:trHeight w:val="680"/>
          <w:jc w:val="center"/>
        </w:trPr>
        <w:tc>
          <w:tcPr>
            <w:tcW w:w="64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0EBC4E9" w14:textId="77777777" w:rsidR="001A32D7" w:rsidRDefault="008C6ED2">
            <w:pPr>
              <w:widowControl/>
              <w:spacing w:line="3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20</w:t>
            </w:r>
          </w:p>
        </w:tc>
        <w:tc>
          <w:tcPr>
            <w:tcW w:w="911" w:type="dxa"/>
            <w:vMerge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FEDF9C1" w14:textId="77777777" w:rsidR="001A32D7" w:rsidRDefault="001A32D7">
            <w:pPr>
              <w:widowControl/>
              <w:spacing w:line="3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674" w:type="dxa"/>
            <w:vMerge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7935C85" w14:textId="77777777" w:rsidR="001A32D7" w:rsidRDefault="001A32D7">
            <w:pPr>
              <w:widowControl/>
              <w:spacing w:line="3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42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B513A5F" w14:textId="77777777" w:rsidR="001A32D7" w:rsidRDefault="008C6ED2">
            <w:pPr>
              <w:widowControl/>
              <w:spacing w:line="3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妇科肿瘤切除、高危剖宫产、腹腔镜、宫腔镜、阴式手术等手术</w:t>
            </w:r>
          </w:p>
        </w:tc>
      </w:tr>
      <w:tr w:rsidR="001A32D7" w14:paraId="1B91148C" w14:textId="77777777">
        <w:trPr>
          <w:trHeight w:val="680"/>
          <w:jc w:val="center"/>
        </w:trPr>
        <w:tc>
          <w:tcPr>
            <w:tcW w:w="64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EC45D49" w14:textId="77777777" w:rsidR="001A32D7" w:rsidRDefault="008C6ED2">
            <w:pPr>
              <w:widowControl/>
              <w:spacing w:line="3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21</w:t>
            </w:r>
          </w:p>
        </w:tc>
        <w:tc>
          <w:tcPr>
            <w:tcW w:w="911" w:type="dxa"/>
            <w:vMerge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E3B6129" w14:textId="77777777" w:rsidR="001A32D7" w:rsidRDefault="001A32D7">
            <w:pPr>
              <w:widowControl/>
              <w:spacing w:line="3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674" w:type="dxa"/>
            <w:vMerge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70B18BD" w14:textId="77777777" w:rsidR="001A32D7" w:rsidRDefault="001A32D7">
            <w:pPr>
              <w:widowControl/>
              <w:spacing w:line="3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42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FC1095D" w14:textId="77777777" w:rsidR="001A32D7" w:rsidRDefault="008C6ED2">
            <w:pPr>
              <w:widowControl/>
              <w:spacing w:line="3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妇科内分泌疾病规范化治疗</w:t>
            </w:r>
          </w:p>
        </w:tc>
      </w:tr>
      <w:tr w:rsidR="001A32D7" w14:paraId="51B2A4BD" w14:textId="77777777">
        <w:trPr>
          <w:trHeight w:val="680"/>
          <w:jc w:val="center"/>
        </w:trPr>
        <w:tc>
          <w:tcPr>
            <w:tcW w:w="64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7CDF795" w14:textId="77777777" w:rsidR="001A32D7" w:rsidRDefault="008C6ED2">
            <w:pPr>
              <w:widowControl/>
              <w:spacing w:line="3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22</w:t>
            </w:r>
          </w:p>
        </w:tc>
        <w:tc>
          <w:tcPr>
            <w:tcW w:w="911" w:type="dxa"/>
            <w:vMerge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39FD5DD" w14:textId="77777777" w:rsidR="001A32D7" w:rsidRDefault="001A32D7">
            <w:pPr>
              <w:widowControl/>
              <w:spacing w:line="3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674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5DC44BE" w14:textId="77777777" w:rsidR="001A32D7" w:rsidRDefault="008C6ED2">
            <w:pPr>
              <w:widowControl/>
              <w:spacing w:line="3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翁源县新江镇政府</w:t>
            </w:r>
          </w:p>
        </w:tc>
        <w:tc>
          <w:tcPr>
            <w:tcW w:w="442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E46157A" w14:textId="77777777" w:rsidR="001A32D7" w:rsidRDefault="008C6ED2">
            <w:pPr>
              <w:widowControl/>
              <w:spacing w:line="3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茯苓种植技术及病害防治</w:t>
            </w:r>
          </w:p>
        </w:tc>
      </w:tr>
      <w:tr w:rsidR="001A32D7" w14:paraId="03E261B1" w14:textId="77777777">
        <w:trPr>
          <w:trHeight w:val="680"/>
          <w:jc w:val="center"/>
        </w:trPr>
        <w:tc>
          <w:tcPr>
            <w:tcW w:w="64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D66C212" w14:textId="77777777" w:rsidR="001A32D7" w:rsidRDefault="008C6ED2">
            <w:pPr>
              <w:widowControl/>
              <w:spacing w:line="3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23</w:t>
            </w:r>
          </w:p>
        </w:tc>
        <w:tc>
          <w:tcPr>
            <w:tcW w:w="911" w:type="dxa"/>
            <w:vMerge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A301D74" w14:textId="77777777" w:rsidR="001A32D7" w:rsidRDefault="001A32D7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2674" w:type="dxa"/>
            <w:vMerge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2E6E114" w14:textId="77777777" w:rsidR="001A32D7" w:rsidRDefault="001A32D7">
            <w:pPr>
              <w:widowControl/>
              <w:spacing w:line="3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442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E559283" w14:textId="77777777" w:rsidR="001A32D7" w:rsidRDefault="008C6ED2">
            <w:pPr>
              <w:widowControl/>
              <w:spacing w:line="3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澳洲油茶种植技术及病害防治</w:t>
            </w:r>
          </w:p>
        </w:tc>
      </w:tr>
      <w:tr w:rsidR="001A32D7" w14:paraId="08479979" w14:textId="77777777">
        <w:trPr>
          <w:trHeight w:val="680"/>
          <w:jc w:val="center"/>
        </w:trPr>
        <w:tc>
          <w:tcPr>
            <w:tcW w:w="64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ECA7C53" w14:textId="77777777" w:rsidR="001A32D7" w:rsidRDefault="008C6ED2">
            <w:pPr>
              <w:widowControl/>
              <w:spacing w:line="3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24</w:t>
            </w:r>
          </w:p>
        </w:tc>
        <w:tc>
          <w:tcPr>
            <w:tcW w:w="911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9103865" w14:textId="77777777" w:rsidR="001A32D7" w:rsidRDefault="008C6ED2">
            <w:pPr>
              <w:widowControl/>
              <w:spacing w:line="3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新丰县</w:t>
            </w:r>
          </w:p>
        </w:tc>
        <w:tc>
          <w:tcPr>
            <w:tcW w:w="2674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E505607" w14:textId="77777777" w:rsidR="001A32D7" w:rsidRDefault="008C6ED2">
            <w:pPr>
              <w:widowControl/>
              <w:spacing w:line="3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新丰县遥田镇政府</w:t>
            </w:r>
          </w:p>
        </w:tc>
        <w:tc>
          <w:tcPr>
            <w:tcW w:w="442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B01347E" w14:textId="77777777" w:rsidR="001A32D7" w:rsidRDefault="008C6ED2">
            <w:pPr>
              <w:widowControl/>
              <w:spacing w:line="3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香瓜、西瓜、柠檬等种植技术</w:t>
            </w:r>
          </w:p>
        </w:tc>
      </w:tr>
      <w:tr w:rsidR="001A32D7" w14:paraId="49D69706" w14:textId="77777777">
        <w:trPr>
          <w:trHeight w:val="680"/>
          <w:jc w:val="center"/>
        </w:trPr>
        <w:tc>
          <w:tcPr>
            <w:tcW w:w="64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DD76650" w14:textId="77777777" w:rsidR="001A32D7" w:rsidRDefault="008C6ED2">
            <w:pPr>
              <w:widowControl/>
              <w:spacing w:line="3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25</w:t>
            </w:r>
          </w:p>
        </w:tc>
        <w:tc>
          <w:tcPr>
            <w:tcW w:w="911" w:type="dxa"/>
            <w:vMerge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B7CDD1D" w14:textId="77777777" w:rsidR="001A32D7" w:rsidRDefault="001A32D7">
            <w:pPr>
              <w:widowControl/>
              <w:spacing w:line="3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674" w:type="dxa"/>
            <w:vMerge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03B510A" w14:textId="77777777" w:rsidR="001A32D7" w:rsidRDefault="001A32D7">
            <w:pPr>
              <w:widowControl/>
              <w:spacing w:line="3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42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EA0CC9F" w14:textId="77777777" w:rsidR="001A32D7" w:rsidRDefault="008C6ED2">
            <w:pPr>
              <w:widowControl/>
              <w:spacing w:line="3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蛋鸡养殖技术</w:t>
            </w:r>
          </w:p>
        </w:tc>
      </w:tr>
      <w:tr w:rsidR="001A32D7" w14:paraId="304B46BB" w14:textId="77777777">
        <w:trPr>
          <w:trHeight w:val="680"/>
          <w:jc w:val="center"/>
        </w:trPr>
        <w:tc>
          <w:tcPr>
            <w:tcW w:w="64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86CA1E9" w14:textId="77777777" w:rsidR="001A32D7" w:rsidRDefault="008C6ED2">
            <w:pPr>
              <w:widowControl/>
              <w:spacing w:line="3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26</w:t>
            </w:r>
          </w:p>
        </w:tc>
        <w:tc>
          <w:tcPr>
            <w:tcW w:w="911" w:type="dxa"/>
            <w:vMerge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A8C5498" w14:textId="77777777" w:rsidR="001A32D7" w:rsidRDefault="001A32D7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267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49602BE" w14:textId="77777777" w:rsidR="001A32D7" w:rsidRDefault="008C6ED2">
            <w:pPr>
              <w:widowControl/>
              <w:spacing w:line="3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新丰县黄</w:t>
            </w:r>
            <w:r>
              <w:rPr>
                <w:rStyle w:val="font21"/>
                <w:rFonts w:ascii="仿宋" w:eastAsia="仿宋" w:hAnsi="仿宋" w:cs="仿宋" w:hint="eastAsia"/>
                <w:sz w:val="28"/>
                <w:szCs w:val="28"/>
              </w:rPr>
              <w:t>磜镇政府</w:t>
            </w:r>
          </w:p>
        </w:tc>
        <w:tc>
          <w:tcPr>
            <w:tcW w:w="442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9F3FD5A" w14:textId="77777777" w:rsidR="001A32D7" w:rsidRDefault="008C6ED2">
            <w:pPr>
              <w:widowControl/>
              <w:spacing w:line="3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文旅康养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：1.红色革命文化传承;2.特色文创产品（佛手瓜、樱花、枫叶）</w:t>
            </w:r>
          </w:p>
        </w:tc>
      </w:tr>
      <w:tr w:rsidR="001A32D7" w14:paraId="742579DA" w14:textId="77777777">
        <w:trPr>
          <w:trHeight w:val="680"/>
          <w:jc w:val="center"/>
        </w:trPr>
        <w:tc>
          <w:tcPr>
            <w:tcW w:w="64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2E53006" w14:textId="77777777" w:rsidR="001A32D7" w:rsidRDefault="008C6ED2">
            <w:pPr>
              <w:widowControl/>
              <w:spacing w:line="3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27</w:t>
            </w:r>
          </w:p>
        </w:tc>
        <w:tc>
          <w:tcPr>
            <w:tcW w:w="911" w:type="dxa"/>
            <w:vMerge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D7049F2" w14:textId="77777777" w:rsidR="001A32D7" w:rsidRDefault="001A32D7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267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7D194BF" w14:textId="77777777" w:rsidR="001A32D7" w:rsidRDefault="008C6ED2">
            <w:pPr>
              <w:widowControl/>
              <w:spacing w:line="3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新丰县沙田镇政府</w:t>
            </w:r>
          </w:p>
        </w:tc>
        <w:tc>
          <w:tcPr>
            <w:tcW w:w="442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E440FF8" w14:textId="77777777" w:rsidR="001A32D7" w:rsidRDefault="008C6ED2">
            <w:pPr>
              <w:widowControl/>
              <w:spacing w:line="3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茶叶种植、加工技术及营销</w:t>
            </w:r>
          </w:p>
        </w:tc>
      </w:tr>
      <w:tr w:rsidR="001A32D7" w14:paraId="77B515D1" w14:textId="77777777">
        <w:trPr>
          <w:trHeight w:val="680"/>
          <w:jc w:val="center"/>
        </w:trPr>
        <w:tc>
          <w:tcPr>
            <w:tcW w:w="64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CC09B73" w14:textId="77777777" w:rsidR="001A32D7" w:rsidRDefault="008C6ED2">
            <w:pPr>
              <w:widowControl/>
              <w:spacing w:line="3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28</w:t>
            </w:r>
          </w:p>
        </w:tc>
        <w:tc>
          <w:tcPr>
            <w:tcW w:w="911" w:type="dxa"/>
            <w:vMerge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4188356" w14:textId="77777777" w:rsidR="001A32D7" w:rsidRDefault="001A32D7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267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B735E0D" w14:textId="77777777" w:rsidR="001A32D7" w:rsidRDefault="008C6ED2">
            <w:pPr>
              <w:widowControl/>
              <w:spacing w:line="3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新丰县回龙镇政府</w:t>
            </w:r>
          </w:p>
        </w:tc>
        <w:tc>
          <w:tcPr>
            <w:tcW w:w="442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3EBCA1A" w14:textId="77777777" w:rsidR="001A32D7" w:rsidRDefault="008C6ED2">
            <w:pPr>
              <w:widowControl/>
              <w:spacing w:line="3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结合各村实际情况，规划可行性农村产业发展项目</w:t>
            </w:r>
          </w:p>
        </w:tc>
      </w:tr>
      <w:tr w:rsidR="001A32D7" w14:paraId="09901F00" w14:textId="77777777">
        <w:trPr>
          <w:trHeight w:val="680"/>
          <w:jc w:val="center"/>
        </w:trPr>
        <w:tc>
          <w:tcPr>
            <w:tcW w:w="64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912F2FA" w14:textId="77777777" w:rsidR="001A32D7" w:rsidRDefault="008C6ED2">
            <w:pPr>
              <w:widowControl/>
              <w:spacing w:line="3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29</w:t>
            </w:r>
          </w:p>
        </w:tc>
        <w:tc>
          <w:tcPr>
            <w:tcW w:w="911" w:type="dxa"/>
            <w:vMerge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7004AFE" w14:textId="77777777" w:rsidR="001A32D7" w:rsidRDefault="001A32D7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267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149DAF4" w14:textId="77777777" w:rsidR="001A32D7" w:rsidRDefault="008C6ED2">
            <w:pPr>
              <w:widowControl/>
              <w:spacing w:line="3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新丰县梅坑镇中心小学</w:t>
            </w:r>
          </w:p>
        </w:tc>
        <w:tc>
          <w:tcPr>
            <w:tcW w:w="442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9616C99" w14:textId="77777777" w:rsidR="001A32D7" w:rsidRDefault="008C6ED2">
            <w:pPr>
              <w:widowControl/>
              <w:spacing w:line="3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指导小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学科创室建设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，激发学生科学兴趣</w:t>
            </w:r>
          </w:p>
        </w:tc>
      </w:tr>
      <w:tr w:rsidR="001A32D7" w14:paraId="3AE10773" w14:textId="77777777">
        <w:trPr>
          <w:trHeight w:val="680"/>
          <w:jc w:val="center"/>
        </w:trPr>
        <w:tc>
          <w:tcPr>
            <w:tcW w:w="64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901E850" w14:textId="77777777" w:rsidR="001A32D7" w:rsidRDefault="008C6ED2">
            <w:pPr>
              <w:widowControl/>
              <w:spacing w:line="3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30</w:t>
            </w:r>
          </w:p>
        </w:tc>
        <w:tc>
          <w:tcPr>
            <w:tcW w:w="911" w:type="dxa"/>
            <w:vMerge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93A306F" w14:textId="77777777" w:rsidR="001A32D7" w:rsidRDefault="001A32D7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2674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860F767" w14:textId="77777777" w:rsidR="001A32D7" w:rsidRDefault="008C6ED2">
            <w:pPr>
              <w:widowControl/>
              <w:spacing w:line="3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新丰县丰城街道办事处</w:t>
            </w:r>
          </w:p>
        </w:tc>
        <w:tc>
          <w:tcPr>
            <w:tcW w:w="442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B000588" w14:textId="77777777" w:rsidR="001A32D7" w:rsidRDefault="008C6ED2">
            <w:pPr>
              <w:widowControl/>
              <w:spacing w:line="3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草莓、西瓜、菇类等种植技术</w:t>
            </w:r>
          </w:p>
        </w:tc>
      </w:tr>
      <w:tr w:rsidR="001A32D7" w14:paraId="5CF3EC4F" w14:textId="77777777">
        <w:trPr>
          <w:trHeight w:val="680"/>
          <w:jc w:val="center"/>
        </w:trPr>
        <w:tc>
          <w:tcPr>
            <w:tcW w:w="64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5E7A6D5" w14:textId="77777777" w:rsidR="001A32D7" w:rsidRDefault="008C6ED2">
            <w:pPr>
              <w:widowControl/>
              <w:spacing w:line="3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31</w:t>
            </w:r>
          </w:p>
        </w:tc>
        <w:tc>
          <w:tcPr>
            <w:tcW w:w="911" w:type="dxa"/>
            <w:vMerge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2F83457" w14:textId="77777777" w:rsidR="001A32D7" w:rsidRDefault="001A32D7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2674" w:type="dxa"/>
            <w:vMerge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6FCA3DB" w14:textId="77777777" w:rsidR="001A32D7" w:rsidRDefault="001A32D7">
            <w:pPr>
              <w:widowControl/>
              <w:spacing w:line="3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442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526CF85" w14:textId="77777777" w:rsidR="001A32D7" w:rsidRDefault="008C6ED2">
            <w:pPr>
              <w:widowControl/>
              <w:spacing w:line="3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渔业养殖技术</w:t>
            </w:r>
          </w:p>
        </w:tc>
      </w:tr>
      <w:tr w:rsidR="001A32D7" w14:paraId="6F329438" w14:textId="77777777">
        <w:trPr>
          <w:trHeight w:val="680"/>
          <w:jc w:val="center"/>
        </w:trPr>
        <w:tc>
          <w:tcPr>
            <w:tcW w:w="64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4BD7CD7" w14:textId="77777777" w:rsidR="001A32D7" w:rsidRDefault="008C6ED2">
            <w:pPr>
              <w:widowControl/>
              <w:spacing w:line="3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32</w:t>
            </w:r>
          </w:p>
        </w:tc>
        <w:tc>
          <w:tcPr>
            <w:tcW w:w="911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46AEFB7" w14:textId="77777777" w:rsidR="001A32D7" w:rsidRDefault="008C6ED2">
            <w:pPr>
              <w:widowControl/>
              <w:spacing w:line="3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乳源瑶族自治县</w:t>
            </w:r>
          </w:p>
        </w:tc>
        <w:tc>
          <w:tcPr>
            <w:tcW w:w="267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57B0E61" w14:textId="77777777" w:rsidR="001A32D7" w:rsidRDefault="008C6ED2">
            <w:pPr>
              <w:widowControl/>
              <w:spacing w:line="3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乳源瑶族自治县华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盛家庭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农场</w:t>
            </w:r>
          </w:p>
        </w:tc>
        <w:tc>
          <w:tcPr>
            <w:tcW w:w="442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CE38357" w14:textId="77777777" w:rsidR="001A32D7" w:rsidRDefault="008C6ED2">
            <w:pPr>
              <w:widowControl/>
              <w:spacing w:line="3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沙田柚种植技术及病虫害防治。</w:t>
            </w:r>
          </w:p>
        </w:tc>
      </w:tr>
      <w:tr w:rsidR="001A32D7" w14:paraId="6348903A" w14:textId="77777777">
        <w:trPr>
          <w:trHeight w:val="680"/>
          <w:jc w:val="center"/>
        </w:trPr>
        <w:tc>
          <w:tcPr>
            <w:tcW w:w="64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26D0CAD" w14:textId="77777777" w:rsidR="001A32D7" w:rsidRDefault="008C6ED2">
            <w:pPr>
              <w:widowControl/>
              <w:spacing w:line="3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33</w:t>
            </w:r>
          </w:p>
        </w:tc>
        <w:tc>
          <w:tcPr>
            <w:tcW w:w="911" w:type="dxa"/>
            <w:vMerge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C8C04B8" w14:textId="77777777" w:rsidR="001A32D7" w:rsidRDefault="001A32D7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267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29DBF58" w14:textId="77777777" w:rsidR="001A32D7" w:rsidRDefault="008C6ED2">
            <w:pPr>
              <w:widowControl/>
              <w:spacing w:line="3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韶关胜蓝电子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科技有限公司</w:t>
            </w:r>
          </w:p>
        </w:tc>
        <w:tc>
          <w:tcPr>
            <w:tcW w:w="442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8C25BCD" w14:textId="77777777" w:rsidR="001A32D7" w:rsidRDefault="008C6ED2">
            <w:pPr>
              <w:widowControl/>
              <w:spacing w:line="3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机械制造与自动化控制：汽车连接器方案设计和开发，搭建设计阶段WBS和工作安排；突破光学设计降低制造成本研发技术。</w:t>
            </w:r>
          </w:p>
        </w:tc>
      </w:tr>
      <w:tr w:rsidR="001A32D7" w14:paraId="05A2DF4B" w14:textId="77777777">
        <w:trPr>
          <w:trHeight w:val="680"/>
          <w:jc w:val="center"/>
        </w:trPr>
        <w:tc>
          <w:tcPr>
            <w:tcW w:w="64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1D1E938" w14:textId="77777777" w:rsidR="001A32D7" w:rsidRDefault="008C6ED2">
            <w:pPr>
              <w:widowControl/>
              <w:spacing w:line="3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34</w:t>
            </w:r>
          </w:p>
        </w:tc>
        <w:tc>
          <w:tcPr>
            <w:tcW w:w="911" w:type="dxa"/>
            <w:vMerge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CECF59E" w14:textId="77777777" w:rsidR="001A32D7" w:rsidRDefault="001A32D7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267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9977402" w14:textId="77777777" w:rsidR="001A32D7" w:rsidRDefault="008C6ED2">
            <w:pPr>
              <w:widowControl/>
              <w:spacing w:line="3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乳源瑶族自治县洛阳镇心和农业有限公司</w:t>
            </w:r>
          </w:p>
        </w:tc>
        <w:tc>
          <w:tcPr>
            <w:tcW w:w="442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24A40C0" w14:textId="77777777" w:rsidR="001A32D7" w:rsidRDefault="008C6ED2">
            <w:pPr>
              <w:widowControl/>
              <w:spacing w:line="3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解决稻田养殖瓶颈、土壤问题，提升产量，打造品牌。</w:t>
            </w:r>
          </w:p>
        </w:tc>
      </w:tr>
    </w:tbl>
    <w:p w14:paraId="545CF60B" w14:textId="77777777" w:rsidR="001A32D7" w:rsidRDefault="001A32D7">
      <w:pPr>
        <w:rPr>
          <w:rFonts w:ascii="仿宋" w:eastAsia="仿宋" w:hAnsi="仿宋" w:cs="仿宋"/>
          <w:sz w:val="21"/>
          <w:szCs w:val="21"/>
        </w:rPr>
      </w:pPr>
    </w:p>
    <w:sectPr w:rsidR="001A32D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61234E5" w14:textId="77777777" w:rsidR="00011072" w:rsidRDefault="00011072" w:rsidP="00E360AE">
      <w:r>
        <w:separator/>
      </w:r>
    </w:p>
  </w:endnote>
  <w:endnote w:type="continuationSeparator" w:id="0">
    <w:p w14:paraId="774AF0BD" w14:textId="77777777" w:rsidR="00011072" w:rsidRDefault="00011072" w:rsidP="00E360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6C2B752" w14:textId="77777777" w:rsidR="00011072" w:rsidRDefault="00011072" w:rsidP="00E360AE">
      <w:r>
        <w:separator/>
      </w:r>
    </w:p>
  </w:footnote>
  <w:footnote w:type="continuationSeparator" w:id="0">
    <w:p w14:paraId="3FEF6ECF" w14:textId="77777777" w:rsidR="00011072" w:rsidRDefault="00011072" w:rsidP="00E360A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bordersDoNotSurroundHeader/>
  <w:bordersDoNotSurroundFooter/>
  <w:proofState w:grammar="clean"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0279"/>
    <w:rsid w:val="00011072"/>
    <w:rsid w:val="00042FED"/>
    <w:rsid w:val="00135C8E"/>
    <w:rsid w:val="001A32D7"/>
    <w:rsid w:val="0032013B"/>
    <w:rsid w:val="004639CE"/>
    <w:rsid w:val="0053387A"/>
    <w:rsid w:val="005D3B43"/>
    <w:rsid w:val="00786416"/>
    <w:rsid w:val="008C6ED2"/>
    <w:rsid w:val="00971D88"/>
    <w:rsid w:val="009B76EC"/>
    <w:rsid w:val="00A23825"/>
    <w:rsid w:val="00A66077"/>
    <w:rsid w:val="00B85B5C"/>
    <w:rsid w:val="00B96BC9"/>
    <w:rsid w:val="00C23359"/>
    <w:rsid w:val="00E00279"/>
    <w:rsid w:val="00E27E9F"/>
    <w:rsid w:val="00E360AE"/>
    <w:rsid w:val="00F90BD1"/>
    <w:rsid w:val="00FB6C49"/>
    <w:rsid w:val="12025499"/>
    <w:rsid w:val="1FAC3198"/>
    <w:rsid w:val="41641CDC"/>
    <w:rsid w:val="504A75F0"/>
    <w:rsid w:val="5897477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46309F6"/>
  <w15:docId w15:val="{16436A52-30B6-44DE-88CE-8AED13BAC8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仿宋_GB2312" w:hAnsi="Calibri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semiHidden/>
    <w:unhideWhenUsed/>
    <w:qFormat/>
    <w:pPr>
      <w:spacing w:after="120"/>
      <w:ind w:leftChars="200" w:left="420"/>
    </w:p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">
    <w:name w:val="Body Text First Indent 2"/>
    <w:basedOn w:val="a3"/>
    <w:link w:val="20"/>
    <w:uiPriority w:val="99"/>
    <w:unhideWhenUsed/>
    <w:pPr>
      <w:spacing w:after="0"/>
      <w:ind w:firstLineChars="200" w:firstLine="420"/>
    </w:p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5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正文文本缩进 字符"/>
    <w:basedOn w:val="a0"/>
    <w:link w:val="a3"/>
    <w:uiPriority w:val="99"/>
    <w:semiHidden/>
    <w:qFormat/>
    <w:rPr>
      <w:rFonts w:ascii="Calibri" w:eastAsia="仿宋_GB2312" w:hAnsi="Calibri" w:cs="Times New Roman"/>
      <w:sz w:val="32"/>
      <w:szCs w:val="32"/>
    </w:rPr>
  </w:style>
  <w:style w:type="character" w:customStyle="1" w:styleId="20">
    <w:name w:val="正文文本首行缩进 2 字符"/>
    <w:basedOn w:val="a4"/>
    <w:link w:val="2"/>
    <w:uiPriority w:val="99"/>
    <w:qFormat/>
    <w:rPr>
      <w:rFonts w:ascii="Calibri" w:eastAsia="仿宋_GB2312" w:hAnsi="Calibri" w:cs="Times New Roman"/>
      <w:sz w:val="32"/>
      <w:szCs w:val="32"/>
    </w:rPr>
  </w:style>
  <w:style w:type="character" w:customStyle="1" w:styleId="15">
    <w:name w:val="15"/>
    <w:basedOn w:val="a0"/>
    <w:qFormat/>
    <w:rPr>
      <w:rFonts w:ascii="Times New Roman" w:hAnsi="Times New Roman" w:cs="Times New Roman" w:hint="default"/>
      <w:b/>
      <w:bCs/>
    </w:rPr>
  </w:style>
  <w:style w:type="character" w:customStyle="1" w:styleId="font21">
    <w:name w:val="font21"/>
    <w:basedOn w:val="a0"/>
    <w:qFormat/>
    <w:rPr>
      <w:rFonts w:ascii="仿宋_GB2312" w:eastAsia="仿宋_GB2312" w:cs="仿宋_GB2312" w:hint="default"/>
      <w:color w:val="000000"/>
      <w:sz w:val="24"/>
      <w:szCs w:val="24"/>
      <w:u w:val="none"/>
    </w:rPr>
  </w:style>
  <w:style w:type="character" w:customStyle="1" w:styleId="a8">
    <w:name w:val="页眉 字符"/>
    <w:basedOn w:val="a0"/>
    <w:link w:val="a7"/>
    <w:uiPriority w:val="99"/>
    <w:qFormat/>
    <w:rPr>
      <w:rFonts w:ascii="Calibri" w:eastAsia="仿宋_GB2312" w:hAnsi="Calibri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rFonts w:ascii="Calibri" w:eastAsia="仿宋_GB2312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ell\Desktop\&#36992;&#35831;&#31185;&#25216;&#19987;&#23478;&#36212;&#38902;&#20851;&#24066;&#24320;&#23637;&#31185;&#25216;&#24535;&#24895;&#26381;&#21153;&#27963;&#21160;&#30340;&#20989;%20-%20&#21103;&#26412;.dot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邀请科技专家赴韶关市开展科技志愿服务活动的函 - 副本</Template>
  <TotalTime>11</TotalTime>
  <Pages>2</Pages>
  <Words>163</Words>
  <Characters>935</Characters>
  <Application>Microsoft Office Word</Application>
  <DocSecurity>0</DocSecurity>
  <Lines>7</Lines>
  <Paragraphs>2</Paragraphs>
  <ScaleCrop>false</ScaleCrop>
  <Company/>
  <LinksUpToDate>false</LinksUpToDate>
  <CharactersWithSpaces>1096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王 红晓</cp:lastModifiedBy>
  <cp:revision>4</cp:revision>
  <cp:lastPrinted>2025-07-17T02:47:00Z</cp:lastPrinted>
  <dcterms:created xsi:type="dcterms:W3CDTF">2025-07-17T08:36:00Z</dcterms:created>
  <dcterms:modified xsi:type="dcterms:W3CDTF">2025-07-17T09:35:00Z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2052-10.8.2.6990</vt:lpwstr>
  </property>
</Properties>
</file>