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73F85" w14:textId="00C7DFDB" w:rsidR="001A32D7" w:rsidRDefault="008C6ED2">
      <w:pPr>
        <w:spacing w:line="60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 w:rsidR="001F30CA">
        <w:rPr>
          <w:rFonts w:ascii="黑体" w:eastAsia="黑体" w:hAnsi="黑体"/>
          <w:sz w:val="30"/>
          <w:szCs w:val="30"/>
        </w:rPr>
        <w:t>3</w:t>
      </w:r>
      <w:bookmarkStart w:id="0" w:name="_GoBack"/>
      <w:bookmarkEnd w:id="0"/>
    </w:p>
    <w:p w14:paraId="710CBA70" w14:textId="77777777" w:rsidR="001A32D7" w:rsidRDefault="008C6ED2">
      <w:pPr>
        <w:spacing w:line="52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活动日程安排</w:t>
      </w:r>
    </w:p>
    <w:p w14:paraId="105954D3" w14:textId="77777777" w:rsidR="001A32D7" w:rsidRDefault="001A32D7">
      <w:pPr>
        <w:spacing w:line="520" w:lineRule="exact"/>
        <w:rPr>
          <w:rFonts w:ascii="仿宋" w:eastAsia="仿宋" w:hAnsi="仿宋"/>
          <w:b/>
          <w:bCs/>
        </w:rPr>
      </w:pPr>
    </w:p>
    <w:tbl>
      <w:tblPr>
        <w:tblW w:w="8475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92"/>
        <w:gridCol w:w="3972"/>
      </w:tblGrid>
      <w:tr w:rsidR="001A32D7" w14:paraId="090DBA5C" w14:textId="77777777">
        <w:trPr>
          <w:trHeight w:val="585"/>
        </w:trPr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7D920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日  期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17C7E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时  间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19569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活动内容</w:t>
            </w:r>
          </w:p>
        </w:tc>
      </w:tr>
      <w:tr w:rsidR="001A32D7" w14:paraId="433E0306" w14:textId="77777777">
        <w:trPr>
          <w:trHeight w:val="1135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30D66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8月7日</w:t>
            </w:r>
          </w:p>
          <w:p w14:paraId="6615E1D0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（星期四）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4C7CB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8:30-12:00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1B1C8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专家从广州出发前往韶关市各县（市、区）</w:t>
            </w:r>
          </w:p>
        </w:tc>
      </w:tr>
      <w:tr w:rsidR="001A32D7" w14:paraId="45586E2A" w14:textId="77777777">
        <w:trPr>
          <w:trHeight w:val="1135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6CDF4" w14:textId="77777777" w:rsidR="001A32D7" w:rsidRDefault="001A32D7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7DC23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12:00-14:00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650408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工作午餐、午休</w:t>
            </w:r>
          </w:p>
        </w:tc>
      </w:tr>
      <w:tr w:rsidR="001A32D7" w14:paraId="387FF4CC" w14:textId="77777777">
        <w:trPr>
          <w:trHeight w:val="1340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71121" w14:textId="77777777" w:rsidR="001A32D7" w:rsidRDefault="001A32D7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A910F5" w14:textId="77777777" w:rsidR="001A32D7" w:rsidRDefault="001A32D7">
            <w:pPr>
              <w:spacing w:line="360" w:lineRule="exact"/>
              <w:jc w:val="center"/>
              <w:rPr>
                <w:rFonts w:ascii="仿宋" w:eastAsia="仿宋" w:hAnsi="仿宋"/>
              </w:rPr>
            </w:pPr>
          </w:p>
          <w:p w14:paraId="34FC451F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14:00-17:30</w:t>
            </w:r>
          </w:p>
          <w:p w14:paraId="4CF47FFE" w14:textId="77777777" w:rsidR="001A32D7" w:rsidRDefault="001A32D7">
            <w:pPr>
              <w:spacing w:line="36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F02EC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各组专家开展科技志愿服务活动</w:t>
            </w:r>
          </w:p>
        </w:tc>
      </w:tr>
      <w:tr w:rsidR="001A32D7" w14:paraId="4F4DCB38" w14:textId="77777777">
        <w:trPr>
          <w:trHeight w:val="1270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F0084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8月8日</w:t>
            </w:r>
          </w:p>
          <w:p w14:paraId="49238997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（星期五）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24430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8:30-12:00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DED994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各组专家开展科技志愿服务活动</w:t>
            </w:r>
          </w:p>
        </w:tc>
      </w:tr>
      <w:tr w:rsidR="001A32D7" w14:paraId="1466CC1A" w14:textId="77777777">
        <w:trPr>
          <w:trHeight w:val="1270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A15FB" w14:textId="77777777" w:rsidR="001A32D7" w:rsidRDefault="001A32D7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A3AF0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午餐后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3F3A9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返 程</w:t>
            </w:r>
          </w:p>
          <w:p w14:paraId="19C77882" w14:textId="77777777" w:rsidR="001A32D7" w:rsidRDefault="008C6ED2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（若有需要继续对接的，另作安排）</w:t>
            </w:r>
          </w:p>
        </w:tc>
      </w:tr>
    </w:tbl>
    <w:p w14:paraId="46B0AFC0" w14:textId="77777777" w:rsidR="001A32D7" w:rsidRDefault="001A32D7">
      <w:pPr>
        <w:spacing w:line="52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</w:p>
    <w:p w14:paraId="03533C55" w14:textId="77777777" w:rsidR="001A32D7" w:rsidRDefault="001A32D7">
      <w:pPr>
        <w:rPr>
          <w:rFonts w:ascii="黑体" w:eastAsia="黑体" w:hAnsi="黑体"/>
          <w:sz w:val="30"/>
          <w:szCs w:val="30"/>
        </w:rPr>
      </w:pPr>
    </w:p>
    <w:p w14:paraId="2B3E4BB7" w14:textId="77777777" w:rsidR="001A32D7" w:rsidRDefault="001A32D7">
      <w:pPr>
        <w:pStyle w:val="2"/>
        <w:ind w:left="640" w:firstLine="600"/>
        <w:rPr>
          <w:rFonts w:ascii="黑体" w:eastAsia="黑体" w:hAnsi="黑体"/>
          <w:sz w:val="30"/>
          <w:szCs w:val="30"/>
        </w:rPr>
      </w:pPr>
    </w:p>
    <w:p w14:paraId="0FEB8639" w14:textId="77777777" w:rsidR="001A32D7" w:rsidRDefault="001A32D7">
      <w:pPr>
        <w:pStyle w:val="2"/>
        <w:ind w:left="640" w:firstLine="600"/>
        <w:rPr>
          <w:rFonts w:ascii="黑体" w:eastAsia="黑体" w:hAnsi="黑体"/>
          <w:sz w:val="30"/>
          <w:szCs w:val="30"/>
        </w:rPr>
      </w:pPr>
    </w:p>
    <w:p w14:paraId="598901E9" w14:textId="77777777" w:rsidR="001A32D7" w:rsidRDefault="001A32D7">
      <w:pPr>
        <w:pStyle w:val="2"/>
        <w:ind w:left="640" w:firstLine="600"/>
        <w:rPr>
          <w:rFonts w:ascii="黑体" w:eastAsia="黑体" w:hAnsi="黑体"/>
          <w:sz w:val="30"/>
          <w:szCs w:val="30"/>
        </w:rPr>
      </w:pPr>
    </w:p>
    <w:p w14:paraId="781B333D" w14:textId="77777777" w:rsidR="001A32D7" w:rsidRDefault="001A32D7">
      <w:pPr>
        <w:pStyle w:val="2"/>
        <w:ind w:left="640" w:firstLine="600"/>
        <w:rPr>
          <w:rFonts w:ascii="黑体" w:eastAsia="黑体" w:hAnsi="黑体"/>
          <w:sz w:val="30"/>
          <w:szCs w:val="30"/>
        </w:rPr>
      </w:pPr>
    </w:p>
    <w:p w14:paraId="4689A512" w14:textId="77777777" w:rsidR="001A32D7" w:rsidRDefault="001A32D7">
      <w:pPr>
        <w:pStyle w:val="2"/>
        <w:ind w:left="640" w:firstLine="600"/>
        <w:rPr>
          <w:rFonts w:ascii="黑体" w:eastAsia="黑体" w:hAnsi="黑体"/>
          <w:sz w:val="30"/>
          <w:szCs w:val="30"/>
        </w:rPr>
      </w:pPr>
    </w:p>
    <w:p w14:paraId="298E6B66" w14:textId="77777777" w:rsidR="001A32D7" w:rsidRDefault="001A32D7">
      <w:pPr>
        <w:pStyle w:val="2"/>
        <w:ind w:left="640" w:firstLine="600"/>
        <w:rPr>
          <w:rFonts w:ascii="黑体" w:eastAsia="黑体" w:hAnsi="黑体"/>
          <w:sz w:val="30"/>
          <w:szCs w:val="30"/>
        </w:rPr>
      </w:pPr>
    </w:p>
    <w:p w14:paraId="545CF60B" w14:textId="77777777" w:rsidR="001A32D7" w:rsidRDefault="001A32D7">
      <w:pPr>
        <w:rPr>
          <w:rFonts w:ascii="仿宋" w:eastAsia="仿宋" w:hAnsi="仿宋" w:cs="仿宋"/>
          <w:sz w:val="21"/>
          <w:szCs w:val="21"/>
        </w:rPr>
      </w:pPr>
    </w:p>
    <w:sectPr w:rsidR="001A3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BB6315" w14:textId="77777777" w:rsidR="00AC7D92" w:rsidRDefault="00AC7D92" w:rsidP="00E360AE">
      <w:r>
        <w:separator/>
      </w:r>
    </w:p>
  </w:endnote>
  <w:endnote w:type="continuationSeparator" w:id="0">
    <w:p w14:paraId="4275DA74" w14:textId="77777777" w:rsidR="00AC7D92" w:rsidRDefault="00AC7D92" w:rsidP="00E36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AC584A" w14:textId="77777777" w:rsidR="00AC7D92" w:rsidRDefault="00AC7D92" w:rsidP="00E360AE">
      <w:r>
        <w:separator/>
      </w:r>
    </w:p>
  </w:footnote>
  <w:footnote w:type="continuationSeparator" w:id="0">
    <w:p w14:paraId="08CA97AF" w14:textId="77777777" w:rsidR="00AC7D92" w:rsidRDefault="00AC7D92" w:rsidP="00E36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279"/>
    <w:rsid w:val="00042FED"/>
    <w:rsid w:val="00135C8E"/>
    <w:rsid w:val="001A32D7"/>
    <w:rsid w:val="001F30CA"/>
    <w:rsid w:val="0032013B"/>
    <w:rsid w:val="004639CE"/>
    <w:rsid w:val="0053387A"/>
    <w:rsid w:val="005D3B43"/>
    <w:rsid w:val="006C5638"/>
    <w:rsid w:val="00786416"/>
    <w:rsid w:val="008C6ED2"/>
    <w:rsid w:val="00971D88"/>
    <w:rsid w:val="00A23825"/>
    <w:rsid w:val="00AC7D92"/>
    <w:rsid w:val="00B85B5C"/>
    <w:rsid w:val="00B96BC9"/>
    <w:rsid w:val="00C23359"/>
    <w:rsid w:val="00DD3D6E"/>
    <w:rsid w:val="00E00279"/>
    <w:rsid w:val="00E27E9F"/>
    <w:rsid w:val="00E360AE"/>
    <w:rsid w:val="00FB6C49"/>
    <w:rsid w:val="12025499"/>
    <w:rsid w:val="1FAC3198"/>
    <w:rsid w:val="41641CDC"/>
    <w:rsid w:val="504A75F0"/>
    <w:rsid w:val="58974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6309F6"/>
  <w15:docId w15:val="{16436A52-30B6-44DE-88CE-8AED13BAC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First Indent 2"/>
    <w:basedOn w:val="a3"/>
    <w:link w:val="20"/>
    <w:uiPriority w:val="99"/>
    <w:unhideWhenUsed/>
    <w:pPr>
      <w:spacing w:after="0"/>
      <w:ind w:firstLineChars="200" w:firstLine="420"/>
    </w:p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Calibri" w:eastAsia="仿宋_GB2312" w:hAnsi="Calibri" w:cs="Times New Roman"/>
      <w:sz w:val="32"/>
      <w:szCs w:val="32"/>
    </w:rPr>
  </w:style>
  <w:style w:type="character" w:customStyle="1" w:styleId="20">
    <w:name w:val="正文文本首行缩进 2 字符"/>
    <w:basedOn w:val="a4"/>
    <w:link w:val="2"/>
    <w:uiPriority w:val="99"/>
    <w:qFormat/>
    <w:rPr>
      <w:rFonts w:ascii="Calibri" w:eastAsia="仿宋_GB2312" w:hAnsi="Calibri" w:cs="Times New Roman"/>
      <w:sz w:val="32"/>
      <w:szCs w:val="32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  <w:bCs/>
    </w:rPr>
  </w:style>
  <w:style w:type="character" w:customStyle="1" w:styleId="font21">
    <w:name w:val="font2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仿宋_GB2312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&#36992;&#35831;&#31185;&#25216;&#19987;&#23478;&#36212;&#38902;&#20851;&#24066;&#24320;&#23637;&#31185;&#25216;&#24535;&#24895;&#26381;&#21153;&#27963;&#21160;&#30340;&#20989;%20-%20&#21103;&#2641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邀请科技专家赴韶关市开展科技志愿服务活动的函 - 副本</Template>
  <TotalTime>11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 红晓</cp:lastModifiedBy>
  <cp:revision>4</cp:revision>
  <cp:lastPrinted>2025-07-17T02:47:00Z</cp:lastPrinted>
  <dcterms:created xsi:type="dcterms:W3CDTF">2025-07-17T08:36:00Z</dcterms:created>
  <dcterms:modified xsi:type="dcterms:W3CDTF">2025-07-17T09:34:00Z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