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A4B61F" w14:textId="5B82AF1E" w:rsidR="001A32D7" w:rsidRDefault="008C6ED2">
      <w:pPr>
        <w:rPr>
          <w:rFonts w:ascii="黑体" w:eastAsia="黑体" w:hAnsi="宋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</w:t>
      </w:r>
      <w:r w:rsidR="005D0195">
        <w:rPr>
          <w:rFonts w:ascii="黑体" w:eastAsia="黑体" w:hAnsi="宋体"/>
          <w:sz w:val="30"/>
          <w:szCs w:val="30"/>
        </w:rPr>
        <w:t>2</w:t>
      </w:r>
    </w:p>
    <w:p w14:paraId="67EB89FE" w14:textId="77777777" w:rsidR="001A32D7" w:rsidRDefault="001A32D7">
      <w:pPr>
        <w:spacing w:line="240" w:lineRule="exact"/>
        <w:rPr>
          <w:rFonts w:ascii="方正大标宋简体"/>
          <w:sz w:val="44"/>
          <w:szCs w:val="44"/>
        </w:rPr>
      </w:pPr>
    </w:p>
    <w:p w14:paraId="5219C118" w14:textId="77777777" w:rsidR="001A32D7" w:rsidRDefault="001A32D7">
      <w:pPr>
        <w:spacing w:line="240" w:lineRule="exact"/>
        <w:rPr>
          <w:rFonts w:ascii="方正大标宋简体"/>
          <w:sz w:val="44"/>
          <w:szCs w:val="44"/>
        </w:rPr>
      </w:pPr>
    </w:p>
    <w:p w14:paraId="41119E2B" w14:textId="77777777" w:rsidR="001A32D7" w:rsidRDefault="008C6ED2">
      <w:pPr>
        <w:spacing w:line="600" w:lineRule="exact"/>
        <w:jc w:val="center"/>
        <w:rPr>
          <w:rFonts w:ascii="方正小标宋简体" w:eastAsia="方正小标宋简体" w:hAnsi="Times New Roman"/>
          <w:sz w:val="36"/>
          <w:szCs w:val="36"/>
        </w:rPr>
      </w:pPr>
      <w:r>
        <w:rPr>
          <w:rFonts w:ascii="方正小标宋简体" w:eastAsia="方正小标宋简体" w:hAnsi="Times New Roman" w:hint="eastAsia"/>
          <w:sz w:val="36"/>
          <w:szCs w:val="36"/>
        </w:rPr>
        <w:t>参加活动人员信息表（韶关）</w:t>
      </w:r>
    </w:p>
    <w:p w14:paraId="5BEDB967" w14:textId="77777777" w:rsidR="001A32D7" w:rsidRDefault="008C6ED2">
      <w:pPr>
        <w:tabs>
          <w:tab w:val="left" w:pos="7516"/>
        </w:tabs>
        <w:spacing w:line="600" w:lineRule="exact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ab/>
      </w:r>
    </w:p>
    <w:p w14:paraId="49EE7FD5" w14:textId="77777777" w:rsidR="001A32D7" w:rsidRDefault="008C6ED2">
      <w:pPr>
        <w:spacing w:line="600" w:lineRule="exact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填报单位 ：                   联系人：        联系电话：</w:t>
      </w:r>
    </w:p>
    <w:tbl>
      <w:tblPr>
        <w:tblW w:w="9350" w:type="dxa"/>
        <w:jc w:val="center"/>
        <w:tblLayout w:type="fixed"/>
        <w:tblLook w:val="04A0" w:firstRow="1" w:lastRow="0" w:firstColumn="1" w:lastColumn="0" w:noHBand="0" w:noVBand="1"/>
      </w:tblPr>
      <w:tblGrid>
        <w:gridCol w:w="1135"/>
        <w:gridCol w:w="709"/>
        <w:gridCol w:w="1558"/>
        <w:gridCol w:w="2039"/>
        <w:gridCol w:w="1560"/>
        <w:gridCol w:w="1134"/>
        <w:gridCol w:w="1215"/>
      </w:tblGrid>
      <w:tr w:rsidR="001A32D7" w14:paraId="5A939DAF" w14:textId="77777777">
        <w:trPr>
          <w:cantSplit/>
          <w:trHeight w:val="655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AD8EE" w14:textId="77777777" w:rsidR="001A32D7" w:rsidRDefault="008C6ED2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姓 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511865" w14:textId="77777777" w:rsidR="001A32D7" w:rsidRDefault="008C6ED2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21D727" w14:textId="77777777" w:rsidR="001A32D7" w:rsidRDefault="008C6ED2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专业特长</w:t>
            </w: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479B68" w14:textId="77777777" w:rsidR="001A32D7" w:rsidRDefault="008C6ED2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工作单位及职务职称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21AD02" w14:textId="77777777" w:rsidR="001A32D7" w:rsidRDefault="008C6ED2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F729D3" w14:textId="77777777" w:rsidR="001A32D7" w:rsidRDefault="008C6ED2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微信号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0C667B" w14:textId="77777777" w:rsidR="001A32D7" w:rsidRDefault="008C6ED2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pacing w:val="-20"/>
                <w:sz w:val="24"/>
                <w:szCs w:val="24"/>
              </w:rPr>
              <w:t>对接需求</w:t>
            </w:r>
          </w:p>
          <w:p w14:paraId="10C46CEE" w14:textId="77777777" w:rsidR="001A32D7" w:rsidRDefault="008C6ED2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序号</w:t>
            </w:r>
          </w:p>
        </w:tc>
      </w:tr>
      <w:tr w:rsidR="001A32D7" w14:paraId="753EC9FB" w14:textId="77777777" w:rsidTr="005D0195">
        <w:trPr>
          <w:cantSplit/>
          <w:trHeight w:val="1170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51764" w14:textId="77777777" w:rsidR="001A32D7" w:rsidRDefault="001A32D7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2F48D9" w14:textId="77777777" w:rsidR="001A32D7" w:rsidRDefault="001A32D7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0A6781" w14:textId="77777777" w:rsidR="001A32D7" w:rsidRDefault="001A32D7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317BF4" w14:textId="77777777" w:rsidR="001A32D7" w:rsidRDefault="001A32D7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6D41CB" w14:textId="77777777" w:rsidR="001A32D7" w:rsidRDefault="001A32D7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81CFDB" w14:textId="77777777" w:rsidR="001A32D7" w:rsidRDefault="001A32D7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0FC67F" w14:textId="77777777" w:rsidR="001A32D7" w:rsidRDefault="001A32D7" w:rsidP="005D0195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A32D7" w14:paraId="17123123" w14:textId="77777777" w:rsidTr="005D0195">
        <w:trPr>
          <w:cantSplit/>
          <w:trHeight w:val="1129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785D8" w14:textId="77777777" w:rsidR="001A32D7" w:rsidRDefault="001A32D7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36530F" w14:textId="77777777" w:rsidR="001A32D7" w:rsidRDefault="001A32D7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1D4B01" w14:textId="77777777" w:rsidR="001A32D7" w:rsidRDefault="001A32D7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D3360F" w14:textId="77777777" w:rsidR="001A32D7" w:rsidRDefault="001A32D7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CDCF57" w14:textId="77777777" w:rsidR="001A32D7" w:rsidRDefault="001A32D7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981A0C" w14:textId="77777777" w:rsidR="001A32D7" w:rsidRDefault="001A32D7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2BDEE0" w14:textId="77777777" w:rsidR="001A32D7" w:rsidRDefault="001A32D7" w:rsidP="005D0195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2FF3C5A3" w14:textId="77777777" w:rsidR="001A32D7" w:rsidRDefault="001A32D7">
      <w:pPr>
        <w:spacing w:line="500" w:lineRule="exact"/>
        <w:rPr>
          <w:rFonts w:ascii="仿宋" w:eastAsia="仿宋" w:hAnsi="仿宋"/>
          <w:sz w:val="28"/>
          <w:szCs w:val="28"/>
        </w:rPr>
      </w:pPr>
    </w:p>
    <w:p w14:paraId="35F1C15A" w14:textId="77777777" w:rsidR="001A32D7" w:rsidRDefault="008C6ED2">
      <w:pPr>
        <w:spacing w:line="5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备注：</w:t>
      </w:r>
    </w:p>
    <w:p w14:paraId="169369F2" w14:textId="77777777" w:rsidR="001A32D7" w:rsidRDefault="008C6ED2">
      <w:pPr>
        <w:spacing w:line="5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1.请于</w:t>
      </w:r>
      <w:r>
        <w:rPr>
          <w:rFonts w:ascii="仿宋" w:eastAsia="仿宋" w:hAnsi="仿宋" w:hint="eastAsia"/>
          <w:b/>
          <w:bCs/>
          <w:sz w:val="28"/>
          <w:szCs w:val="28"/>
        </w:rPr>
        <w:t>7月28日</w:t>
      </w:r>
      <w:r>
        <w:rPr>
          <w:rFonts w:ascii="仿宋" w:eastAsia="仿宋" w:hAnsi="仿宋" w:hint="eastAsia"/>
          <w:sz w:val="28"/>
          <w:szCs w:val="28"/>
        </w:rPr>
        <w:t>前，</w:t>
      </w:r>
      <w:hyperlink r:id="rId7" w:history="1">
        <w:r>
          <w:rPr>
            <w:rStyle w:val="15"/>
            <w:rFonts w:ascii="仿宋" w:eastAsia="仿宋" w:hAnsi="仿宋" w:hint="eastAsia"/>
            <w:color w:val="000000"/>
            <w:sz w:val="28"/>
            <w:szCs w:val="28"/>
            <w:u w:val="single"/>
          </w:rPr>
          <w:t>将本表及附件2以word格式发电子邮件至54726188@qq.com</w:t>
        </w:r>
      </w:hyperlink>
      <w:r>
        <w:rPr>
          <w:rFonts w:ascii="仿宋_GB2312" w:hAnsi="仿宋_GB2312"/>
        </w:rPr>
        <w:t>，</w:t>
      </w:r>
      <w:r>
        <w:rPr>
          <w:rFonts w:ascii="仿宋" w:eastAsia="仿宋" w:hAnsi="仿宋" w:hint="eastAsia"/>
          <w:sz w:val="28"/>
          <w:szCs w:val="28"/>
        </w:rPr>
        <w:t>也可直接添加联系人微信，联系人微信号均为手机号；</w:t>
      </w:r>
    </w:p>
    <w:p w14:paraId="305430FF" w14:textId="77777777" w:rsidR="001A32D7" w:rsidRDefault="008C6ED2">
      <w:pPr>
        <w:spacing w:line="5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2.中心收到名单后将尽快建立</w:t>
      </w:r>
      <w:proofErr w:type="gramStart"/>
      <w:r>
        <w:rPr>
          <w:rFonts w:ascii="仿宋" w:eastAsia="仿宋" w:hAnsi="仿宋" w:hint="eastAsia"/>
          <w:sz w:val="28"/>
          <w:szCs w:val="28"/>
        </w:rPr>
        <w:t>微信群</w:t>
      </w:r>
      <w:proofErr w:type="gramEnd"/>
      <w:r>
        <w:rPr>
          <w:rFonts w:ascii="仿宋" w:eastAsia="仿宋" w:hAnsi="仿宋" w:hint="eastAsia"/>
          <w:sz w:val="28"/>
          <w:szCs w:val="28"/>
        </w:rPr>
        <w:t>，通知相关具体事宜；</w:t>
      </w:r>
    </w:p>
    <w:p w14:paraId="28E87670" w14:textId="77777777" w:rsidR="001A32D7" w:rsidRDefault="008C6ED2">
      <w:pPr>
        <w:spacing w:line="500" w:lineRule="exact"/>
      </w:pPr>
      <w:r>
        <w:rPr>
          <w:rFonts w:ascii="仿宋" w:eastAsia="仿宋" w:hAnsi="仿宋" w:hint="eastAsia"/>
          <w:sz w:val="28"/>
          <w:szCs w:val="28"/>
        </w:rPr>
        <w:t>3.活动将按县区分组，各组分别开展活动；8月7日上午8:30从广东科学馆集中出发，8月8日13:30返程广州。</w:t>
      </w:r>
    </w:p>
    <w:p w14:paraId="79146B52" w14:textId="77777777" w:rsidR="001A32D7" w:rsidRDefault="001A32D7">
      <w:pPr>
        <w:widowControl/>
        <w:jc w:val="left"/>
        <w:rPr>
          <w:rFonts w:ascii="黑体" w:eastAsia="黑体" w:hAnsi="黑体"/>
          <w:sz w:val="30"/>
          <w:szCs w:val="30"/>
        </w:rPr>
        <w:sectPr w:rsidR="001A32D7">
          <w:pgSz w:w="11906" w:h="16838"/>
          <w:pgMar w:top="1440" w:right="1797" w:bottom="1440" w:left="1797" w:header="720" w:footer="720" w:gutter="0"/>
          <w:cols w:space="720"/>
          <w:docGrid w:type="lines" w:linePitch="312"/>
        </w:sectPr>
      </w:pPr>
    </w:p>
    <w:p w14:paraId="29B312E4" w14:textId="77777777" w:rsidR="001A32D7" w:rsidRPr="00C74741" w:rsidRDefault="001A32D7">
      <w:pPr>
        <w:spacing w:line="600" w:lineRule="exact"/>
        <w:rPr>
          <w:rFonts w:ascii="宋体" w:hAnsi="宋体"/>
          <w:kern w:val="0"/>
          <w:sz w:val="24"/>
          <w:szCs w:val="24"/>
        </w:rPr>
      </w:pPr>
      <w:bookmarkStart w:id="0" w:name="_GoBack"/>
      <w:bookmarkEnd w:id="0"/>
    </w:p>
    <w:p w14:paraId="55E86CB9" w14:textId="77777777" w:rsidR="001A32D7" w:rsidRDefault="008C6ED2">
      <w:pPr>
        <w:spacing w:line="600" w:lineRule="exact"/>
        <w:jc w:val="center"/>
        <w:rPr>
          <w:rFonts w:ascii="方正小标宋简体" w:eastAsia="方正小标宋简体" w:hAnsi="华文中宋"/>
          <w:kern w:val="0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36"/>
          <w:szCs w:val="36"/>
        </w:rPr>
        <w:t>XXX简介（模板）</w:t>
      </w:r>
    </w:p>
    <w:p w14:paraId="509FE260" w14:textId="77777777" w:rsidR="001A32D7" w:rsidRDefault="001A32D7">
      <w:pPr>
        <w:spacing w:line="600" w:lineRule="exact"/>
        <w:rPr>
          <w:rFonts w:ascii="仿宋" w:eastAsia="仿宋" w:hAnsi="仿宋"/>
          <w:kern w:val="0"/>
          <w:sz w:val="30"/>
          <w:szCs w:val="30"/>
        </w:rPr>
      </w:pPr>
    </w:p>
    <w:tbl>
      <w:tblPr>
        <w:tblStyle w:val="a9"/>
        <w:tblpPr w:leftFromText="180" w:rightFromText="180" w:vertAnchor="text" w:horzAnchor="page" w:tblpX="8410" w:tblpY="179"/>
        <w:tblOverlap w:val="never"/>
        <w:tblW w:w="2120" w:type="dxa"/>
        <w:tblLayout w:type="fixed"/>
        <w:tblLook w:val="04A0" w:firstRow="1" w:lastRow="0" w:firstColumn="1" w:lastColumn="0" w:noHBand="0" w:noVBand="1"/>
      </w:tblPr>
      <w:tblGrid>
        <w:gridCol w:w="2120"/>
      </w:tblGrid>
      <w:tr w:rsidR="001A32D7" w14:paraId="74B338D8" w14:textId="77777777">
        <w:trPr>
          <w:trHeight w:val="2455"/>
        </w:trPr>
        <w:tc>
          <w:tcPr>
            <w:tcW w:w="2120" w:type="dxa"/>
            <w:vAlign w:val="center"/>
          </w:tcPr>
          <w:p w14:paraId="20BC6FAB" w14:textId="77777777" w:rsidR="001A32D7" w:rsidRDefault="001A32D7">
            <w:pPr>
              <w:spacing w:line="600" w:lineRule="exact"/>
              <w:ind w:firstLineChars="150" w:firstLine="450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</w:p>
          <w:p w14:paraId="7814B115" w14:textId="77777777" w:rsidR="001A32D7" w:rsidRDefault="008C6ED2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近期免冠彩色照片</w:t>
            </w:r>
          </w:p>
          <w:p w14:paraId="4CDA7B26" w14:textId="77777777" w:rsidR="001A32D7" w:rsidRDefault="001A32D7">
            <w:pPr>
              <w:spacing w:line="600" w:lineRule="exact"/>
              <w:jc w:val="center"/>
              <w:rPr>
                <w:rFonts w:ascii="仿宋" w:eastAsia="仿宋" w:hAnsi="仿宋"/>
                <w:kern w:val="0"/>
              </w:rPr>
            </w:pPr>
          </w:p>
        </w:tc>
      </w:tr>
    </w:tbl>
    <w:p w14:paraId="1A98A0B8" w14:textId="77777777" w:rsidR="001A32D7" w:rsidRDefault="008C6ED2">
      <w:pPr>
        <w:spacing w:line="600" w:lineRule="exact"/>
        <w:ind w:firstLineChars="150" w:firstLine="480"/>
        <w:rPr>
          <w:rFonts w:ascii="仿宋" w:eastAsia="仿宋" w:hAnsi="仿宋"/>
          <w:kern w:val="0"/>
          <w:sz w:val="30"/>
          <w:szCs w:val="30"/>
        </w:rPr>
      </w:pPr>
      <w:r>
        <w:rPr>
          <w:rFonts w:ascii="仿宋" w:eastAsia="仿宋" w:hAnsi="仿宋" w:hint="eastAsia"/>
          <w:kern w:val="0"/>
        </w:rPr>
        <w:t>XXX，性别，民族，年龄，单位名称及职务职称等。从事的科研领域及科研工作；取得的科研成果、科研技术、科研产品等；科研成果及技术应用情况、有何影响及重要意义等。获奖</w:t>
      </w:r>
      <w:r>
        <w:rPr>
          <w:rFonts w:ascii="仿宋" w:eastAsia="仿宋" w:hAnsi="仿宋" w:hint="eastAsia"/>
        </w:rPr>
        <w:t>情况</w:t>
      </w:r>
      <w:r>
        <w:rPr>
          <w:rFonts w:ascii="仿宋" w:eastAsia="仿宋" w:hAnsi="仿宋" w:hint="eastAsia"/>
          <w:kern w:val="0"/>
        </w:rPr>
        <w:t>；专利情况；发表科研论文情况；等等内容。</w:t>
      </w:r>
    </w:p>
    <w:p w14:paraId="6C5A7C32" w14:textId="77777777" w:rsidR="001A32D7" w:rsidRDefault="001A32D7">
      <w:pPr>
        <w:spacing w:line="580" w:lineRule="exact"/>
        <w:rPr>
          <w:rFonts w:ascii="仿宋" w:eastAsia="仿宋" w:hAnsi="仿宋" w:cs="黑体"/>
          <w:spacing w:val="-4"/>
          <w:kern w:val="0"/>
        </w:rPr>
      </w:pPr>
    </w:p>
    <w:p w14:paraId="665B83B2" w14:textId="77777777" w:rsidR="001A32D7" w:rsidRDefault="001A32D7">
      <w:pPr>
        <w:spacing w:line="580" w:lineRule="exact"/>
        <w:rPr>
          <w:rFonts w:ascii="仿宋" w:eastAsia="仿宋" w:hAnsi="仿宋" w:cs="黑体"/>
          <w:spacing w:val="-4"/>
          <w:kern w:val="0"/>
        </w:rPr>
      </w:pPr>
    </w:p>
    <w:p w14:paraId="5FD8357B" w14:textId="77777777" w:rsidR="001A32D7" w:rsidRDefault="001A32D7">
      <w:pPr>
        <w:spacing w:line="580" w:lineRule="exact"/>
        <w:rPr>
          <w:rFonts w:ascii="仿宋" w:eastAsia="仿宋" w:hAnsi="仿宋" w:cs="黑体"/>
          <w:spacing w:val="-4"/>
          <w:kern w:val="0"/>
        </w:rPr>
      </w:pPr>
    </w:p>
    <w:p w14:paraId="04888628" w14:textId="77777777" w:rsidR="001A32D7" w:rsidRDefault="008C6ED2">
      <w:pPr>
        <w:spacing w:line="500" w:lineRule="exact"/>
        <w:ind w:left="819" w:hangingChars="300" w:hanging="819"/>
      </w:pPr>
      <w:r>
        <w:rPr>
          <w:rFonts w:ascii="仿宋" w:eastAsia="仿宋" w:hAnsi="仿宋" w:cs="黑体" w:hint="eastAsia"/>
          <w:b/>
          <w:bCs/>
          <w:spacing w:val="-4"/>
          <w:kern w:val="0"/>
          <w:sz w:val="28"/>
          <w:szCs w:val="28"/>
        </w:rPr>
        <w:t>备注：</w:t>
      </w:r>
      <w:r>
        <w:rPr>
          <w:rFonts w:ascii="仿宋" w:eastAsia="仿宋" w:hAnsi="仿宋" w:cs="楷体" w:hint="eastAsia"/>
          <w:b/>
          <w:bCs/>
          <w:spacing w:val="-4"/>
          <w:sz w:val="28"/>
          <w:szCs w:val="28"/>
        </w:rPr>
        <w:t>请据实撰写个人简介，连同附件1，于7月28日前以word格式发电子邮件至</w:t>
      </w:r>
      <w:r>
        <w:rPr>
          <w:rStyle w:val="15"/>
          <w:rFonts w:ascii="仿宋" w:eastAsia="仿宋" w:hAnsi="仿宋" w:hint="eastAsia"/>
          <w:color w:val="000000"/>
          <w:sz w:val="28"/>
          <w:szCs w:val="28"/>
          <w:u w:val="single"/>
        </w:rPr>
        <w:t>54726188@qq.com</w:t>
      </w:r>
      <w:r>
        <w:rPr>
          <w:rFonts w:ascii="仿宋" w:eastAsia="仿宋" w:hAnsi="仿宋" w:cs="楷体" w:hint="eastAsia"/>
          <w:b/>
          <w:bCs/>
          <w:sz w:val="28"/>
          <w:szCs w:val="28"/>
        </w:rPr>
        <w:t xml:space="preserve">。  </w:t>
      </w:r>
    </w:p>
    <w:p w14:paraId="048F512D" w14:textId="77777777" w:rsidR="001A32D7" w:rsidRDefault="001A32D7">
      <w:pPr>
        <w:spacing w:line="560" w:lineRule="exact"/>
        <w:ind w:firstLineChars="200" w:firstLine="643"/>
        <w:rPr>
          <w:rFonts w:ascii="仿宋" w:eastAsia="仿宋" w:hAnsi="仿宋" w:cs="黑体"/>
          <w:b/>
          <w:bCs/>
          <w:kern w:val="0"/>
        </w:rPr>
      </w:pPr>
    </w:p>
    <w:p w14:paraId="0929D802" w14:textId="77777777" w:rsidR="001A32D7" w:rsidRDefault="001A32D7">
      <w:pPr>
        <w:spacing w:line="560" w:lineRule="exact"/>
        <w:ind w:firstLineChars="200" w:firstLine="643"/>
        <w:rPr>
          <w:rFonts w:ascii="仿宋" w:eastAsia="仿宋" w:hAnsi="仿宋" w:cs="黑体"/>
          <w:b/>
          <w:bCs/>
          <w:kern w:val="0"/>
        </w:rPr>
      </w:pPr>
    </w:p>
    <w:p w14:paraId="25508218" w14:textId="77777777" w:rsidR="001A32D7" w:rsidRDefault="001A32D7">
      <w:pPr>
        <w:spacing w:line="560" w:lineRule="exact"/>
        <w:ind w:firstLineChars="200" w:firstLine="643"/>
        <w:rPr>
          <w:rFonts w:ascii="仿宋" w:eastAsia="仿宋" w:hAnsi="仿宋" w:cs="黑体"/>
          <w:b/>
          <w:bCs/>
          <w:kern w:val="0"/>
        </w:rPr>
      </w:pPr>
    </w:p>
    <w:p w14:paraId="1C9BA37E" w14:textId="77777777" w:rsidR="001A32D7" w:rsidRDefault="001A32D7">
      <w:pPr>
        <w:spacing w:line="560" w:lineRule="exact"/>
        <w:ind w:firstLineChars="200" w:firstLine="643"/>
        <w:rPr>
          <w:rFonts w:ascii="仿宋" w:eastAsia="仿宋" w:hAnsi="仿宋" w:cs="黑体"/>
          <w:b/>
          <w:bCs/>
          <w:kern w:val="0"/>
        </w:rPr>
      </w:pPr>
    </w:p>
    <w:p w14:paraId="19DBEB46" w14:textId="77777777" w:rsidR="001A32D7" w:rsidRDefault="001A32D7">
      <w:pPr>
        <w:spacing w:line="560" w:lineRule="exact"/>
        <w:ind w:firstLineChars="200" w:firstLine="643"/>
        <w:rPr>
          <w:rFonts w:ascii="仿宋" w:eastAsia="仿宋" w:hAnsi="仿宋" w:cs="黑体"/>
          <w:b/>
          <w:bCs/>
          <w:kern w:val="0"/>
        </w:rPr>
      </w:pPr>
    </w:p>
    <w:p w14:paraId="24DD8F62" w14:textId="77777777" w:rsidR="001A32D7" w:rsidRDefault="001A32D7">
      <w:pPr>
        <w:spacing w:line="560" w:lineRule="exact"/>
        <w:ind w:firstLineChars="200" w:firstLine="643"/>
        <w:rPr>
          <w:rFonts w:ascii="仿宋" w:eastAsia="仿宋" w:hAnsi="仿宋" w:cs="黑体"/>
          <w:b/>
          <w:bCs/>
          <w:kern w:val="0"/>
        </w:rPr>
      </w:pPr>
    </w:p>
    <w:p w14:paraId="62D269DB" w14:textId="77777777" w:rsidR="001A32D7" w:rsidRDefault="001A32D7">
      <w:pPr>
        <w:spacing w:line="560" w:lineRule="exact"/>
        <w:ind w:firstLineChars="200" w:firstLine="643"/>
        <w:rPr>
          <w:rFonts w:ascii="仿宋" w:eastAsia="仿宋" w:hAnsi="仿宋" w:cs="黑体"/>
          <w:b/>
          <w:bCs/>
          <w:kern w:val="0"/>
        </w:rPr>
      </w:pPr>
    </w:p>
    <w:p w14:paraId="3D33ECCC" w14:textId="77777777" w:rsidR="001A32D7" w:rsidRDefault="001A32D7">
      <w:pPr>
        <w:spacing w:line="560" w:lineRule="exact"/>
        <w:ind w:firstLineChars="200" w:firstLine="643"/>
        <w:rPr>
          <w:rFonts w:ascii="仿宋" w:eastAsia="仿宋" w:hAnsi="仿宋" w:cs="黑体"/>
          <w:b/>
          <w:bCs/>
          <w:kern w:val="0"/>
        </w:rPr>
      </w:pPr>
    </w:p>
    <w:p w14:paraId="545CF60B" w14:textId="77777777" w:rsidR="001A32D7" w:rsidRDefault="001A32D7">
      <w:pPr>
        <w:rPr>
          <w:rFonts w:ascii="仿宋" w:eastAsia="仿宋" w:hAnsi="仿宋" w:cs="仿宋"/>
          <w:sz w:val="21"/>
          <w:szCs w:val="21"/>
        </w:rPr>
      </w:pPr>
    </w:p>
    <w:sectPr w:rsidR="001A32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924D97" w14:textId="77777777" w:rsidR="00B06874" w:rsidRDefault="00B06874" w:rsidP="00E360AE">
      <w:r>
        <w:separator/>
      </w:r>
    </w:p>
  </w:endnote>
  <w:endnote w:type="continuationSeparator" w:id="0">
    <w:p w14:paraId="76E73BF7" w14:textId="77777777" w:rsidR="00B06874" w:rsidRDefault="00B06874" w:rsidP="00E36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Times New Roman"/>
    <w:charset w:val="00"/>
    <w:family w:val="auto"/>
    <w:pitch w:val="default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E11C5B" w14:textId="77777777" w:rsidR="00B06874" w:rsidRDefault="00B06874" w:rsidP="00E360AE">
      <w:r>
        <w:separator/>
      </w:r>
    </w:p>
  </w:footnote>
  <w:footnote w:type="continuationSeparator" w:id="0">
    <w:p w14:paraId="5227BD42" w14:textId="77777777" w:rsidR="00B06874" w:rsidRDefault="00B06874" w:rsidP="00E360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279"/>
    <w:rsid w:val="00042FED"/>
    <w:rsid w:val="00135C8E"/>
    <w:rsid w:val="001A32D7"/>
    <w:rsid w:val="0032013B"/>
    <w:rsid w:val="004639CE"/>
    <w:rsid w:val="0053387A"/>
    <w:rsid w:val="00564931"/>
    <w:rsid w:val="005D0195"/>
    <w:rsid w:val="005D3B43"/>
    <w:rsid w:val="00786416"/>
    <w:rsid w:val="00834562"/>
    <w:rsid w:val="008C6ED2"/>
    <w:rsid w:val="00971D88"/>
    <w:rsid w:val="00A23825"/>
    <w:rsid w:val="00B06874"/>
    <w:rsid w:val="00B85B5C"/>
    <w:rsid w:val="00B96BC9"/>
    <w:rsid w:val="00C23359"/>
    <w:rsid w:val="00C74741"/>
    <w:rsid w:val="00E00279"/>
    <w:rsid w:val="00E27E9F"/>
    <w:rsid w:val="00E360AE"/>
    <w:rsid w:val="00FB6C49"/>
    <w:rsid w:val="12025499"/>
    <w:rsid w:val="1FAC3198"/>
    <w:rsid w:val="41641CDC"/>
    <w:rsid w:val="504A75F0"/>
    <w:rsid w:val="589747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6309F6"/>
  <w15:docId w15:val="{16436A52-30B6-44DE-88CE-8AED13BAC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仿宋_GB2312" w:hAnsi="Calibr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qFormat/>
    <w:pPr>
      <w:spacing w:after="120"/>
      <w:ind w:leftChars="200" w:left="42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First Indent 2"/>
    <w:basedOn w:val="a3"/>
    <w:link w:val="20"/>
    <w:uiPriority w:val="99"/>
    <w:unhideWhenUsed/>
    <w:pPr>
      <w:spacing w:after="0"/>
      <w:ind w:firstLineChars="200" w:firstLine="420"/>
    </w:p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正文文本缩进 字符"/>
    <w:basedOn w:val="a0"/>
    <w:link w:val="a3"/>
    <w:uiPriority w:val="99"/>
    <w:semiHidden/>
    <w:qFormat/>
    <w:rPr>
      <w:rFonts w:ascii="Calibri" w:eastAsia="仿宋_GB2312" w:hAnsi="Calibri" w:cs="Times New Roman"/>
      <w:sz w:val="32"/>
      <w:szCs w:val="32"/>
    </w:rPr>
  </w:style>
  <w:style w:type="character" w:customStyle="1" w:styleId="20">
    <w:name w:val="正文文本首行缩进 2 字符"/>
    <w:basedOn w:val="a4"/>
    <w:link w:val="2"/>
    <w:uiPriority w:val="99"/>
    <w:qFormat/>
    <w:rPr>
      <w:rFonts w:ascii="Calibri" w:eastAsia="仿宋_GB2312" w:hAnsi="Calibri" w:cs="Times New Roman"/>
      <w:sz w:val="32"/>
      <w:szCs w:val="32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b/>
      <w:bCs/>
    </w:rPr>
  </w:style>
  <w:style w:type="character" w:customStyle="1" w:styleId="font21">
    <w:name w:val="font21"/>
    <w:basedOn w:val="a0"/>
    <w:qFormat/>
    <w:rPr>
      <w:rFonts w:ascii="仿宋_GB2312" w:eastAsia="仿宋_GB2312" w:cs="仿宋_GB2312" w:hint="default"/>
      <w:color w:val="000000"/>
      <w:sz w:val="24"/>
      <w:szCs w:val="24"/>
      <w:u w:val="none"/>
    </w:rPr>
  </w:style>
  <w:style w:type="character" w:customStyle="1" w:styleId="a8">
    <w:name w:val="页眉 字符"/>
    <w:basedOn w:val="a0"/>
    <w:link w:val="a7"/>
    <w:uiPriority w:val="99"/>
    <w:qFormat/>
    <w:rPr>
      <w:rFonts w:ascii="Calibri" w:eastAsia="仿宋_GB2312" w:hAnsi="Calibr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仿宋_GB2312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3558;&#26412;&#34920;&#21450;&#38468;&#20214;2&#20197;word&#26684;&#24335;&#21457;&#30005;&#23376;&#37038;&#20214;&#33267;gdskxzzllb@126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Desktop\&#36992;&#35831;&#31185;&#25216;&#19987;&#23478;&#36212;&#38902;&#20851;&#24066;&#24320;&#23637;&#31185;&#25216;&#24535;&#24895;&#26381;&#21153;&#27963;&#21160;&#30340;&#20989;%20-%20&#21103;&#26412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邀请科技专家赴韶关市开展科技志愿服务活动的函 - 副本</Template>
  <TotalTime>19</TotalTime>
  <Pages>2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王 红晓</cp:lastModifiedBy>
  <cp:revision>5</cp:revision>
  <cp:lastPrinted>2025-07-17T02:47:00Z</cp:lastPrinted>
  <dcterms:created xsi:type="dcterms:W3CDTF">2025-07-17T08:36:00Z</dcterms:created>
  <dcterms:modified xsi:type="dcterms:W3CDTF">2025-07-17T09:34:00Z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